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660" w:rsidRPr="00A66474" w:rsidRDefault="00A66474" w:rsidP="00AA6A39">
      <w:pPr>
        <w:jc w:val="right"/>
        <w:rPr>
          <w:sz w:val="24"/>
          <w:szCs w:val="24"/>
        </w:rPr>
      </w:pPr>
      <w:r>
        <w:rPr>
          <w:sz w:val="24"/>
          <w:szCs w:val="24"/>
        </w:rPr>
        <w:t>ПРОЕКТ</w:t>
      </w:r>
    </w:p>
    <w:p w:rsidR="00467660" w:rsidRDefault="00467660" w:rsidP="00AA6A39">
      <w:pPr>
        <w:jc w:val="right"/>
        <w:rPr>
          <w:sz w:val="24"/>
          <w:szCs w:val="24"/>
        </w:rPr>
      </w:pPr>
    </w:p>
    <w:p w:rsidR="00AA6A39" w:rsidRPr="007B4E11" w:rsidRDefault="00AA6A39" w:rsidP="00AA6A39">
      <w:pPr>
        <w:jc w:val="right"/>
        <w:rPr>
          <w:sz w:val="24"/>
          <w:szCs w:val="24"/>
        </w:rPr>
      </w:pPr>
      <w:r w:rsidRPr="007B4E11">
        <w:rPr>
          <w:b/>
          <w:sz w:val="24"/>
          <w:szCs w:val="24"/>
        </w:rPr>
        <w:t xml:space="preserve">                                                 </w:t>
      </w:r>
    </w:p>
    <w:p w:rsidR="00922655" w:rsidRPr="00D272CF" w:rsidRDefault="000D4484" w:rsidP="0093016D">
      <w:pPr>
        <w:jc w:val="center"/>
        <w:outlineLvl w:val="0"/>
        <w:rPr>
          <w:b/>
          <w:sz w:val="28"/>
          <w:szCs w:val="28"/>
        </w:rPr>
      </w:pPr>
      <w:r w:rsidRPr="00D272CF">
        <w:rPr>
          <w:b/>
          <w:sz w:val="28"/>
          <w:szCs w:val="28"/>
        </w:rPr>
        <w:t>ДЕПАРТАМЕНТ</w:t>
      </w:r>
      <w:r w:rsidRPr="00D272CF">
        <w:rPr>
          <w:sz w:val="28"/>
          <w:szCs w:val="28"/>
        </w:rPr>
        <w:t xml:space="preserve"> </w:t>
      </w:r>
      <w:r w:rsidR="004953D6" w:rsidRPr="00D272CF">
        <w:rPr>
          <w:b/>
          <w:sz w:val="28"/>
          <w:szCs w:val="28"/>
        </w:rPr>
        <w:t xml:space="preserve">ТРУДА И </w:t>
      </w:r>
      <w:r w:rsidR="001D754F" w:rsidRPr="00D272CF">
        <w:rPr>
          <w:b/>
          <w:sz w:val="28"/>
          <w:szCs w:val="28"/>
        </w:rPr>
        <w:t xml:space="preserve">ЗАНЯТОСТИ </w:t>
      </w:r>
      <w:r w:rsidR="004953D6" w:rsidRPr="00D272CF">
        <w:rPr>
          <w:b/>
          <w:sz w:val="28"/>
          <w:szCs w:val="28"/>
        </w:rPr>
        <w:t xml:space="preserve">НАСЕЛЕНИЯ </w:t>
      </w:r>
    </w:p>
    <w:p w:rsidR="001D754F" w:rsidRPr="00D272CF" w:rsidRDefault="001D754F" w:rsidP="0093016D">
      <w:pPr>
        <w:jc w:val="center"/>
        <w:outlineLvl w:val="0"/>
        <w:rPr>
          <w:b/>
          <w:sz w:val="28"/>
          <w:szCs w:val="28"/>
        </w:rPr>
      </w:pPr>
      <w:r w:rsidRPr="00D272CF">
        <w:rPr>
          <w:b/>
          <w:sz w:val="28"/>
          <w:szCs w:val="28"/>
        </w:rPr>
        <w:t>ТОМСКОЙ ОБЛАСТИ</w:t>
      </w:r>
    </w:p>
    <w:p w:rsidR="001D754F" w:rsidRPr="00D272CF" w:rsidRDefault="001D754F">
      <w:pPr>
        <w:jc w:val="center"/>
        <w:rPr>
          <w:b/>
          <w:sz w:val="28"/>
          <w:szCs w:val="28"/>
        </w:rPr>
      </w:pPr>
    </w:p>
    <w:p w:rsidR="001D754F" w:rsidRPr="00D272CF" w:rsidRDefault="00297CD5" w:rsidP="0093016D">
      <w:pPr>
        <w:jc w:val="center"/>
        <w:outlineLvl w:val="0"/>
        <w:rPr>
          <w:b/>
          <w:sz w:val="28"/>
          <w:szCs w:val="28"/>
        </w:rPr>
      </w:pPr>
      <w:r w:rsidRPr="00D272CF">
        <w:rPr>
          <w:b/>
          <w:sz w:val="28"/>
          <w:szCs w:val="28"/>
        </w:rPr>
        <w:t>П Р И К А З</w:t>
      </w:r>
    </w:p>
    <w:p w:rsidR="001D754F" w:rsidRPr="00D272CF" w:rsidRDefault="001D754F" w:rsidP="0093016D">
      <w:pPr>
        <w:ind w:right="113" w:firstLine="567"/>
        <w:jc w:val="both"/>
        <w:rPr>
          <w:sz w:val="28"/>
          <w:szCs w:val="28"/>
        </w:rPr>
      </w:pPr>
    </w:p>
    <w:p w:rsidR="001D754F" w:rsidRPr="00D272CF" w:rsidRDefault="001D754F" w:rsidP="0093016D">
      <w:pPr>
        <w:ind w:right="113"/>
        <w:rPr>
          <w:sz w:val="28"/>
          <w:szCs w:val="28"/>
        </w:rPr>
      </w:pPr>
      <w:r w:rsidRPr="00D272CF">
        <w:rPr>
          <w:sz w:val="28"/>
          <w:szCs w:val="28"/>
        </w:rPr>
        <w:t>«</w:t>
      </w:r>
      <w:r w:rsidR="005F28B7" w:rsidRPr="00D272CF">
        <w:rPr>
          <w:sz w:val="28"/>
          <w:szCs w:val="28"/>
        </w:rPr>
        <w:t>___</w:t>
      </w:r>
      <w:r w:rsidR="009B46E7" w:rsidRPr="00D272CF">
        <w:rPr>
          <w:sz w:val="28"/>
          <w:szCs w:val="28"/>
        </w:rPr>
        <w:t>»</w:t>
      </w:r>
      <w:r w:rsidR="00950C31" w:rsidRPr="00D272CF">
        <w:rPr>
          <w:sz w:val="28"/>
          <w:szCs w:val="28"/>
        </w:rPr>
        <w:t xml:space="preserve"> </w:t>
      </w:r>
      <w:r w:rsidR="005F28B7" w:rsidRPr="00D272CF">
        <w:rPr>
          <w:sz w:val="28"/>
          <w:szCs w:val="28"/>
        </w:rPr>
        <w:t>___________</w:t>
      </w:r>
      <w:r w:rsidR="009B46E7" w:rsidRPr="00D272CF">
        <w:rPr>
          <w:sz w:val="28"/>
          <w:szCs w:val="28"/>
        </w:rPr>
        <w:t xml:space="preserve"> </w:t>
      </w:r>
      <w:r w:rsidRPr="00D272CF">
        <w:rPr>
          <w:sz w:val="28"/>
          <w:szCs w:val="28"/>
        </w:rPr>
        <w:t>20</w:t>
      </w:r>
      <w:r w:rsidR="00047E74" w:rsidRPr="00D272CF">
        <w:rPr>
          <w:sz w:val="28"/>
          <w:szCs w:val="28"/>
        </w:rPr>
        <w:t>1</w:t>
      </w:r>
      <w:r w:rsidR="00B24F28" w:rsidRPr="00D272CF">
        <w:rPr>
          <w:sz w:val="28"/>
          <w:szCs w:val="28"/>
        </w:rPr>
        <w:t>6</w:t>
      </w:r>
      <w:r w:rsidR="0020330A" w:rsidRPr="00D272CF">
        <w:rPr>
          <w:sz w:val="28"/>
          <w:szCs w:val="28"/>
        </w:rPr>
        <w:t xml:space="preserve"> </w:t>
      </w:r>
      <w:r w:rsidRPr="00D272CF">
        <w:rPr>
          <w:sz w:val="28"/>
          <w:szCs w:val="28"/>
        </w:rPr>
        <w:t>г.</w:t>
      </w:r>
      <w:r w:rsidR="0058754D" w:rsidRPr="00D272CF">
        <w:rPr>
          <w:sz w:val="28"/>
          <w:szCs w:val="28"/>
        </w:rPr>
        <w:tab/>
      </w:r>
      <w:r w:rsidR="0058754D" w:rsidRPr="00D272CF">
        <w:rPr>
          <w:sz w:val="28"/>
          <w:szCs w:val="28"/>
        </w:rPr>
        <w:tab/>
      </w:r>
      <w:r w:rsidR="00250B0F" w:rsidRPr="00D272CF">
        <w:rPr>
          <w:sz w:val="28"/>
          <w:szCs w:val="28"/>
        </w:rPr>
        <w:tab/>
      </w:r>
      <w:r w:rsidR="00250B0F" w:rsidRPr="00D272CF">
        <w:rPr>
          <w:sz w:val="28"/>
          <w:szCs w:val="28"/>
        </w:rPr>
        <w:tab/>
      </w:r>
      <w:r w:rsidR="009B46E7" w:rsidRPr="00D272CF">
        <w:rPr>
          <w:sz w:val="28"/>
          <w:szCs w:val="28"/>
        </w:rPr>
        <w:t xml:space="preserve">           </w:t>
      </w:r>
      <w:r w:rsidR="0058754D" w:rsidRPr="00D272CF">
        <w:rPr>
          <w:sz w:val="28"/>
          <w:szCs w:val="28"/>
        </w:rPr>
        <w:t xml:space="preserve">   </w:t>
      </w:r>
      <w:r w:rsidR="00950C31" w:rsidRPr="00D272CF">
        <w:rPr>
          <w:sz w:val="28"/>
          <w:szCs w:val="28"/>
        </w:rPr>
        <w:t xml:space="preserve">               </w:t>
      </w:r>
      <w:r w:rsidR="004E65E1" w:rsidRPr="00D272CF">
        <w:rPr>
          <w:sz w:val="28"/>
          <w:szCs w:val="28"/>
        </w:rPr>
        <w:t xml:space="preserve">                </w:t>
      </w:r>
      <w:r w:rsidR="00950C31" w:rsidRPr="00D272CF">
        <w:rPr>
          <w:sz w:val="28"/>
          <w:szCs w:val="28"/>
        </w:rPr>
        <w:t xml:space="preserve"> </w:t>
      </w:r>
      <w:r w:rsidR="00250B0F" w:rsidRPr="00D272CF">
        <w:rPr>
          <w:sz w:val="28"/>
          <w:szCs w:val="28"/>
        </w:rPr>
        <w:t>№</w:t>
      </w:r>
      <w:r w:rsidR="009B46E7" w:rsidRPr="00D272CF">
        <w:rPr>
          <w:sz w:val="28"/>
          <w:szCs w:val="28"/>
        </w:rPr>
        <w:t xml:space="preserve"> </w:t>
      </w:r>
      <w:r w:rsidR="005F28B7" w:rsidRPr="00D272CF">
        <w:rPr>
          <w:sz w:val="28"/>
          <w:szCs w:val="28"/>
        </w:rPr>
        <w:t>____</w:t>
      </w:r>
    </w:p>
    <w:p w:rsidR="001D754F" w:rsidRPr="00D272CF" w:rsidRDefault="001D754F" w:rsidP="0093016D">
      <w:pPr>
        <w:ind w:right="113" w:firstLine="567"/>
        <w:jc w:val="right"/>
        <w:rPr>
          <w:sz w:val="28"/>
          <w:szCs w:val="28"/>
        </w:rPr>
      </w:pPr>
    </w:p>
    <w:p w:rsidR="001D754F" w:rsidRPr="00D272CF" w:rsidRDefault="007E6CD7" w:rsidP="0056388D">
      <w:pPr>
        <w:ind w:right="113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7.7pt;margin-top:26pt;width:525.2pt;height:83.4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" stroked="f">
            <v:textbox style="mso-next-textbox:#Text Box 2">
              <w:txbxContent>
                <w:p w:rsidR="001C3B2F" w:rsidRDefault="0020330A" w:rsidP="0030755B">
                  <w:pPr>
                    <w:jc w:val="center"/>
                    <w:rPr>
                      <w:sz w:val="28"/>
                      <w:szCs w:val="28"/>
                    </w:rPr>
                  </w:pPr>
                  <w:r w:rsidRPr="00D272CF">
                    <w:rPr>
                      <w:sz w:val="28"/>
                      <w:szCs w:val="28"/>
                    </w:rPr>
                    <w:t>О</w:t>
                  </w:r>
                  <w:r w:rsidR="0030755B">
                    <w:rPr>
                      <w:sz w:val="28"/>
                      <w:szCs w:val="28"/>
                    </w:rPr>
                    <w:t xml:space="preserve"> внесении изменений в приказ </w:t>
                  </w:r>
                  <w:r w:rsidR="001C3B2F" w:rsidRPr="005445DB">
                    <w:rPr>
                      <w:sz w:val="28"/>
                      <w:szCs w:val="28"/>
                    </w:rPr>
                    <w:t xml:space="preserve">Департамента труда </w:t>
                  </w:r>
                </w:p>
                <w:p w:rsidR="0030755B" w:rsidRDefault="001C3B2F" w:rsidP="0030755B">
                  <w:pPr>
                    <w:jc w:val="center"/>
                    <w:rPr>
                      <w:sz w:val="28"/>
                      <w:szCs w:val="28"/>
                    </w:rPr>
                  </w:pPr>
                  <w:r w:rsidRPr="005445DB">
                    <w:rPr>
                      <w:sz w:val="28"/>
                      <w:szCs w:val="28"/>
                    </w:rPr>
                    <w:t>и занятости</w:t>
                  </w:r>
                  <w:r>
                    <w:rPr>
                      <w:sz w:val="28"/>
                      <w:szCs w:val="28"/>
                    </w:rPr>
                    <w:t xml:space="preserve"> н</w:t>
                  </w:r>
                  <w:r w:rsidRPr="005445DB">
                    <w:rPr>
                      <w:sz w:val="28"/>
                      <w:szCs w:val="28"/>
                    </w:rPr>
                    <w:t>аселения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30755B">
                    <w:rPr>
                      <w:sz w:val="28"/>
                      <w:szCs w:val="28"/>
                    </w:rPr>
                    <w:t xml:space="preserve">Томской области от 25.02.2016 № 23 </w:t>
                  </w:r>
                </w:p>
                <w:p w:rsidR="001C3B2F" w:rsidRDefault="00FD4097" w:rsidP="0030755B">
                  <w:pPr>
                    <w:jc w:val="center"/>
                    <w:rPr>
                      <w:sz w:val="28"/>
                      <w:szCs w:val="28"/>
                    </w:rPr>
                  </w:pPr>
                  <w:r w:rsidRPr="00D272CF">
                    <w:rPr>
                      <w:sz w:val="28"/>
                      <w:szCs w:val="28"/>
                    </w:rPr>
                    <w:t xml:space="preserve"> </w:t>
                  </w:r>
                  <w:r w:rsidR="0030755B">
                    <w:rPr>
                      <w:sz w:val="28"/>
                      <w:szCs w:val="28"/>
                    </w:rPr>
                    <w:t xml:space="preserve">«Об утверждении </w:t>
                  </w:r>
                  <w:r w:rsidRPr="00D272CF">
                    <w:rPr>
                      <w:sz w:val="28"/>
                      <w:szCs w:val="28"/>
                    </w:rPr>
                    <w:t>Порядка</w:t>
                  </w:r>
                  <w:r w:rsidR="00A27712" w:rsidRPr="00D272CF">
                    <w:rPr>
                      <w:sz w:val="28"/>
                      <w:szCs w:val="28"/>
                    </w:rPr>
                    <w:t xml:space="preserve"> </w:t>
                  </w:r>
                  <w:r w:rsidR="00F43ED3" w:rsidRPr="00D272CF">
                    <w:rPr>
                      <w:sz w:val="28"/>
                      <w:szCs w:val="28"/>
                    </w:rPr>
                    <w:t>рассмотрения заявлений об участии</w:t>
                  </w:r>
                  <w:r w:rsidR="0030755B">
                    <w:rPr>
                      <w:sz w:val="28"/>
                      <w:szCs w:val="28"/>
                    </w:rPr>
                    <w:t xml:space="preserve"> </w:t>
                  </w:r>
                </w:p>
                <w:p w:rsidR="0020330A" w:rsidRPr="00D272CF" w:rsidRDefault="00F43ED3" w:rsidP="0030755B">
                  <w:pPr>
                    <w:jc w:val="center"/>
                    <w:rPr>
                      <w:sz w:val="28"/>
                      <w:szCs w:val="28"/>
                    </w:rPr>
                  </w:pPr>
                  <w:r w:rsidRPr="00D272CF">
                    <w:rPr>
                      <w:sz w:val="28"/>
                      <w:szCs w:val="28"/>
                    </w:rPr>
                    <w:t xml:space="preserve">в </w:t>
                  </w:r>
                  <w:hyperlink r:id="rId5" w:history="1">
                    <w:r w:rsidR="006C3B7A" w:rsidRPr="00D272CF">
                      <w:rPr>
                        <w:sz w:val="28"/>
                        <w:szCs w:val="28"/>
                      </w:rPr>
                      <w:t>программ</w:t>
                    </w:r>
                  </w:hyperlink>
                  <w:r w:rsidR="006C3B7A" w:rsidRPr="00D272CF">
                    <w:rPr>
                      <w:sz w:val="28"/>
                      <w:szCs w:val="28"/>
                    </w:rPr>
                    <w:t>е</w:t>
                  </w:r>
                  <w:r w:rsidR="00D272CF">
                    <w:rPr>
                      <w:sz w:val="28"/>
                      <w:szCs w:val="28"/>
                    </w:rPr>
                    <w:t xml:space="preserve"> </w:t>
                  </w:r>
                  <w:r w:rsidR="006C3B7A" w:rsidRPr="00D272CF">
                    <w:rPr>
                      <w:sz w:val="28"/>
                      <w:szCs w:val="28"/>
                    </w:rPr>
                    <w:t>переселени</w:t>
                  </w:r>
                  <w:r w:rsidR="0030755B">
                    <w:rPr>
                      <w:sz w:val="28"/>
                      <w:szCs w:val="28"/>
                    </w:rPr>
                    <w:t>я соотечественников»</w:t>
                  </w:r>
                </w:p>
                <w:p w:rsidR="00515C34" w:rsidRDefault="00515C34" w:rsidP="0030755B">
                  <w:pPr>
                    <w:tabs>
                      <w:tab w:val="left" w:pos="10206"/>
                    </w:tabs>
                    <w:jc w:val="center"/>
                  </w:pPr>
                </w:p>
              </w:txbxContent>
            </v:textbox>
            <w10:wrap type="square"/>
          </v:shape>
        </w:pict>
      </w:r>
      <w:r w:rsidR="001D754F" w:rsidRPr="00D272CF">
        <w:rPr>
          <w:sz w:val="28"/>
          <w:szCs w:val="28"/>
        </w:rPr>
        <w:t>г. Томск</w:t>
      </w:r>
    </w:p>
    <w:p w:rsidR="0020330A" w:rsidRPr="00D272CF" w:rsidRDefault="0020330A" w:rsidP="00CD33B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272CF">
        <w:rPr>
          <w:rFonts w:ascii="Times New Roman" w:hAnsi="Times New Roman" w:cs="Times New Roman"/>
          <w:sz w:val="28"/>
          <w:szCs w:val="28"/>
        </w:rPr>
        <w:t xml:space="preserve">В </w:t>
      </w:r>
      <w:r w:rsidR="00314C7D">
        <w:rPr>
          <w:rFonts w:ascii="Times New Roman" w:hAnsi="Times New Roman" w:cs="Times New Roman"/>
          <w:sz w:val="28"/>
          <w:szCs w:val="28"/>
        </w:rPr>
        <w:t xml:space="preserve">соответствии с постановлением Администрации Томской области от 20.12.2014 № 478а «Об утверждении государственной программы </w:t>
      </w:r>
      <w:r w:rsidR="000840E5" w:rsidRPr="00D272CF">
        <w:rPr>
          <w:rFonts w:ascii="Times New Roman" w:hAnsi="Times New Roman" w:cs="Times New Roman"/>
          <w:sz w:val="28"/>
          <w:szCs w:val="28"/>
        </w:rPr>
        <w:t>«Развитие рынка труда в Томской области»</w:t>
      </w:r>
      <w:r w:rsidR="00B231B1" w:rsidRPr="00D272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330A" w:rsidRPr="00D272CF" w:rsidRDefault="0020330A" w:rsidP="00CD33BE">
      <w:pPr>
        <w:autoSpaceDE w:val="0"/>
        <w:autoSpaceDN w:val="0"/>
        <w:adjustRightInd w:val="0"/>
        <w:ind w:firstLine="720"/>
        <w:jc w:val="both"/>
        <w:outlineLvl w:val="0"/>
        <w:rPr>
          <w:sz w:val="28"/>
          <w:szCs w:val="28"/>
        </w:rPr>
      </w:pPr>
      <w:r w:rsidRPr="00D272CF">
        <w:rPr>
          <w:sz w:val="28"/>
          <w:szCs w:val="28"/>
        </w:rPr>
        <w:t>ПРИКАЗЫВАЮ:</w:t>
      </w:r>
    </w:p>
    <w:p w:rsidR="00C934A3" w:rsidRPr="00997E1C" w:rsidRDefault="0020330A" w:rsidP="00CD33BE">
      <w:pPr>
        <w:ind w:firstLine="720"/>
        <w:jc w:val="both"/>
        <w:rPr>
          <w:sz w:val="28"/>
          <w:szCs w:val="28"/>
        </w:rPr>
      </w:pPr>
      <w:r w:rsidRPr="00C934A3">
        <w:rPr>
          <w:sz w:val="28"/>
          <w:szCs w:val="28"/>
        </w:rPr>
        <w:t xml:space="preserve">1. </w:t>
      </w:r>
      <w:r w:rsidR="00C934A3" w:rsidRPr="00C934A3">
        <w:rPr>
          <w:sz w:val="28"/>
          <w:szCs w:val="28"/>
        </w:rPr>
        <w:t xml:space="preserve">Внести в приказ </w:t>
      </w:r>
      <w:r w:rsidR="00D306CE" w:rsidRPr="005445DB">
        <w:rPr>
          <w:sz w:val="28"/>
          <w:szCs w:val="28"/>
        </w:rPr>
        <w:t>Департамента труда и занятости населения</w:t>
      </w:r>
      <w:r w:rsidR="00D306CE" w:rsidRPr="00C934A3">
        <w:rPr>
          <w:sz w:val="28"/>
          <w:szCs w:val="28"/>
        </w:rPr>
        <w:t xml:space="preserve"> </w:t>
      </w:r>
      <w:r w:rsidR="00C934A3" w:rsidRPr="00C934A3">
        <w:rPr>
          <w:sz w:val="28"/>
          <w:szCs w:val="28"/>
        </w:rPr>
        <w:t xml:space="preserve">Томской области от 25.02.2016 № 23 «Об </w:t>
      </w:r>
      <w:r w:rsidR="00C934A3" w:rsidRPr="00997E1C">
        <w:rPr>
          <w:sz w:val="28"/>
          <w:szCs w:val="28"/>
        </w:rPr>
        <w:t xml:space="preserve">утверждении Порядка рассмотрения заявлений об участии в </w:t>
      </w:r>
      <w:hyperlink r:id="rId6" w:history="1">
        <w:r w:rsidR="00C934A3" w:rsidRPr="00997E1C">
          <w:rPr>
            <w:sz w:val="28"/>
            <w:szCs w:val="28"/>
          </w:rPr>
          <w:t>программ</w:t>
        </w:r>
      </w:hyperlink>
      <w:r w:rsidR="00C934A3" w:rsidRPr="00997E1C">
        <w:rPr>
          <w:sz w:val="28"/>
          <w:szCs w:val="28"/>
        </w:rPr>
        <w:t>е переселения соотечественников» следующие изменения:</w:t>
      </w:r>
    </w:p>
    <w:p w:rsidR="00C934A3" w:rsidRPr="00997E1C" w:rsidRDefault="00C934A3" w:rsidP="00CD33B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97E1C">
        <w:rPr>
          <w:sz w:val="28"/>
          <w:szCs w:val="28"/>
        </w:rPr>
        <w:t>1) в преамбуле приказа слова «на 2015 – 2020 годы» исключить;</w:t>
      </w:r>
    </w:p>
    <w:p w:rsidR="00C934A3" w:rsidRPr="00997E1C" w:rsidRDefault="00C934A3" w:rsidP="00CD33B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97E1C">
        <w:rPr>
          <w:sz w:val="28"/>
          <w:szCs w:val="28"/>
        </w:rPr>
        <w:t xml:space="preserve">2) в приложении «Порядок рассмотрения заявлений об участии в </w:t>
      </w:r>
      <w:hyperlink r:id="rId7" w:history="1">
        <w:r w:rsidRPr="00997E1C">
          <w:rPr>
            <w:sz w:val="28"/>
            <w:szCs w:val="28"/>
          </w:rPr>
          <w:t>программ</w:t>
        </w:r>
      </w:hyperlink>
      <w:r w:rsidRPr="00997E1C">
        <w:rPr>
          <w:sz w:val="28"/>
          <w:szCs w:val="28"/>
        </w:rPr>
        <w:t>е переселения соотечественников» к приказу:</w:t>
      </w:r>
    </w:p>
    <w:p w:rsidR="00C934A3" w:rsidRPr="00997E1C" w:rsidRDefault="00C934A3" w:rsidP="00CD33B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97E1C">
        <w:rPr>
          <w:sz w:val="28"/>
          <w:szCs w:val="28"/>
        </w:rPr>
        <w:t>а) в пункте 1 слова «на 2015 – 2020 годы» исключить;</w:t>
      </w:r>
    </w:p>
    <w:p w:rsidR="00C934A3" w:rsidRPr="00997E1C" w:rsidRDefault="00997E1C" w:rsidP="00CD33B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97E1C">
        <w:rPr>
          <w:sz w:val="28"/>
          <w:szCs w:val="28"/>
        </w:rPr>
        <w:t xml:space="preserve">б) </w:t>
      </w:r>
      <w:r w:rsidR="00684199" w:rsidRPr="00997E1C">
        <w:rPr>
          <w:sz w:val="28"/>
          <w:szCs w:val="28"/>
        </w:rPr>
        <w:t xml:space="preserve">в пункте </w:t>
      </w:r>
      <w:r w:rsidR="00684199" w:rsidRPr="00684199">
        <w:rPr>
          <w:sz w:val="28"/>
          <w:szCs w:val="28"/>
        </w:rPr>
        <w:t>2</w:t>
      </w:r>
      <w:r w:rsidR="00684199" w:rsidRPr="00997E1C">
        <w:rPr>
          <w:sz w:val="28"/>
          <w:szCs w:val="28"/>
        </w:rPr>
        <w:t xml:space="preserve"> </w:t>
      </w:r>
      <w:r w:rsidRPr="00997E1C">
        <w:rPr>
          <w:sz w:val="28"/>
          <w:szCs w:val="28"/>
        </w:rPr>
        <w:t>слова «из Управления Федеральной миграционной службы России по Томской области (далее – УФМС России по Томской области)» заменить словами «из Управления Министерства внутренних дел России по Томской области (далее - УМВД России по Томской области)»;</w:t>
      </w:r>
    </w:p>
    <w:p w:rsidR="00CD33BE" w:rsidRPr="00CD33BE" w:rsidRDefault="00CD33BE" w:rsidP="00CD33BE">
      <w:pPr>
        <w:pStyle w:val="ConsPlusNormal"/>
        <w:spacing w:line="2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D33BE">
        <w:rPr>
          <w:rFonts w:ascii="Times New Roman" w:hAnsi="Times New Roman" w:cs="Times New Roman"/>
          <w:sz w:val="28"/>
          <w:szCs w:val="28"/>
        </w:rPr>
        <w:t xml:space="preserve">в) </w:t>
      </w:r>
      <w:r>
        <w:rPr>
          <w:rFonts w:ascii="Times New Roman" w:hAnsi="Times New Roman" w:cs="Times New Roman"/>
          <w:sz w:val="28"/>
          <w:szCs w:val="28"/>
        </w:rPr>
        <w:t>в пунктах 7 и 8 слова</w:t>
      </w:r>
      <w:r w:rsidRPr="00CD33BE">
        <w:rPr>
          <w:rFonts w:ascii="Times New Roman" w:hAnsi="Times New Roman" w:cs="Times New Roman"/>
          <w:sz w:val="28"/>
          <w:szCs w:val="28"/>
        </w:rPr>
        <w:t xml:space="preserve"> «УФМС России по Томской области» заменить словами «УМВД России по Томской области».</w:t>
      </w:r>
    </w:p>
    <w:p w:rsidR="006D3CA5" w:rsidRPr="00D272CF" w:rsidRDefault="00CD33BE" w:rsidP="00CD33B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64409" w:rsidRPr="00D272CF">
        <w:rPr>
          <w:sz w:val="28"/>
          <w:szCs w:val="28"/>
        </w:rPr>
        <w:t xml:space="preserve">. </w:t>
      </w:r>
      <w:r w:rsidR="006D3CA5" w:rsidRPr="00D272CF">
        <w:rPr>
          <w:sz w:val="28"/>
          <w:szCs w:val="28"/>
        </w:rPr>
        <w:t xml:space="preserve">Контроль за исполнением настоящего приказа </w:t>
      </w:r>
      <w:r w:rsidR="00B231B1" w:rsidRPr="00D272CF">
        <w:rPr>
          <w:sz w:val="28"/>
          <w:szCs w:val="28"/>
        </w:rPr>
        <w:t>оставляю за собой.</w:t>
      </w:r>
    </w:p>
    <w:p w:rsidR="007B4E11" w:rsidRPr="00D272CF" w:rsidRDefault="007B4E11" w:rsidP="00CD33BE">
      <w:pPr>
        <w:ind w:firstLine="720"/>
        <w:jc w:val="both"/>
        <w:rPr>
          <w:sz w:val="28"/>
          <w:szCs w:val="28"/>
        </w:rPr>
      </w:pPr>
    </w:p>
    <w:p w:rsidR="00B231B1" w:rsidRPr="00D272CF" w:rsidRDefault="00B231B1" w:rsidP="005A7EEE">
      <w:pPr>
        <w:ind w:right="113"/>
        <w:jc w:val="both"/>
        <w:rPr>
          <w:sz w:val="28"/>
          <w:szCs w:val="28"/>
        </w:rPr>
      </w:pPr>
    </w:p>
    <w:p w:rsidR="00B231B1" w:rsidRPr="00D272CF" w:rsidRDefault="00B231B1" w:rsidP="005A7EEE">
      <w:pPr>
        <w:ind w:right="113"/>
        <w:jc w:val="both"/>
        <w:rPr>
          <w:sz w:val="28"/>
          <w:szCs w:val="28"/>
        </w:rPr>
      </w:pPr>
    </w:p>
    <w:p w:rsidR="0041653A" w:rsidRPr="00D272CF" w:rsidRDefault="0041653A" w:rsidP="0041653A">
      <w:pPr>
        <w:ind w:right="113"/>
        <w:jc w:val="both"/>
        <w:rPr>
          <w:sz w:val="28"/>
          <w:szCs w:val="28"/>
        </w:rPr>
      </w:pPr>
      <w:r>
        <w:rPr>
          <w:sz w:val="28"/>
          <w:szCs w:val="28"/>
        </w:rPr>
        <w:t>И.о.н</w:t>
      </w:r>
      <w:r w:rsidRPr="00D272CF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Pr="00D272CF">
        <w:rPr>
          <w:sz w:val="28"/>
          <w:szCs w:val="28"/>
        </w:rPr>
        <w:t xml:space="preserve"> Департамента </w:t>
      </w:r>
      <w:r w:rsidRPr="00D272CF">
        <w:rPr>
          <w:sz w:val="28"/>
          <w:szCs w:val="28"/>
        </w:rPr>
        <w:tab/>
      </w:r>
      <w:r w:rsidRPr="00D272CF">
        <w:rPr>
          <w:sz w:val="28"/>
          <w:szCs w:val="28"/>
        </w:rPr>
        <w:tab/>
      </w:r>
      <w:r w:rsidRPr="00D272CF">
        <w:rPr>
          <w:sz w:val="28"/>
          <w:szCs w:val="28"/>
        </w:rPr>
        <w:tab/>
      </w:r>
      <w:r w:rsidRPr="00D272CF">
        <w:rPr>
          <w:sz w:val="28"/>
          <w:szCs w:val="28"/>
        </w:rPr>
        <w:tab/>
        <w:t xml:space="preserve">                        </w:t>
      </w:r>
      <w:r>
        <w:rPr>
          <w:sz w:val="28"/>
          <w:szCs w:val="28"/>
        </w:rPr>
        <w:t xml:space="preserve">  </w:t>
      </w:r>
      <w:r w:rsidRPr="00D272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Н.В.Шилова</w:t>
      </w:r>
    </w:p>
    <w:p w:rsidR="00A51FFC" w:rsidRPr="00D272CF" w:rsidRDefault="00A51FFC" w:rsidP="0093016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64409" w:rsidRPr="00D272CF" w:rsidRDefault="00664409" w:rsidP="0093016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64409" w:rsidRPr="00D272CF" w:rsidRDefault="00664409" w:rsidP="0093016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64409" w:rsidRDefault="00664409" w:rsidP="0093016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D33BE" w:rsidRDefault="00CD33BE" w:rsidP="0093016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D33BE" w:rsidRDefault="00CD33BE" w:rsidP="0093016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D33BE" w:rsidRDefault="00CD33BE" w:rsidP="0093016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64409" w:rsidRDefault="00664409" w:rsidP="0093016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5650" w:rsidRPr="007C6AD7" w:rsidRDefault="002B5650" w:rsidP="00570B4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2B5650" w:rsidRDefault="002B5650" w:rsidP="00570B4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6F52A7" w:rsidRDefault="006F52A7" w:rsidP="00570B4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6F52A7" w:rsidRPr="00DC73CA" w:rsidRDefault="006F52A7" w:rsidP="006F52A7">
      <w:pPr>
        <w:rPr>
          <w:sz w:val="24"/>
          <w:szCs w:val="24"/>
        </w:rPr>
      </w:pPr>
    </w:p>
    <w:sectPr w:rsidR="006F52A7" w:rsidRPr="00DC73CA" w:rsidSect="00AA6A39">
      <w:pgSz w:w="11907" w:h="16840"/>
      <w:pgMar w:top="426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C85845"/>
    <w:rsid w:val="00002BF7"/>
    <w:rsid w:val="00011B6B"/>
    <w:rsid w:val="000158CF"/>
    <w:rsid w:val="00021C5A"/>
    <w:rsid w:val="00022498"/>
    <w:rsid w:val="00034EED"/>
    <w:rsid w:val="00036055"/>
    <w:rsid w:val="00043EB4"/>
    <w:rsid w:val="00047E74"/>
    <w:rsid w:val="00050B84"/>
    <w:rsid w:val="00054115"/>
    <w:rsid w:val="000543E8"/>
    <w:rsid w:val="00056863"/>
    <w:rsid w:val="00067953"/>
    <w:rsid w:val="0007178A"/>
    <w:rsid w:val="0007684C"/>
    <w:rsid w:val="00076A56"/>
    <w:rsid w:val="00080ACA"/>
    <w:rsid w:val="00081549"/>
    <w:rsid w:val="00082CE2"/>
    <w:rsid w:val="000837DE"/>
    <w:rsid w:val="000840E5"/>
    <w:rsid w:val="000850F8"/>
    <w:rsid w:val="0009094C"/>
    <w:rsid w:val="00090E4C"/>
    <w:rsid w:val="0009411A"/>
    <w:rsid w:val="00095F3D"/>
    <w:rsid w:val="00097095"/>
    <w:rsid w:val="000971FD"/>
    <w:rsid w:val="000A1606"/>
    <w:rsid w:val="000A6497"/>
    <w:rsid w:val="000A64F1"/>
    <w:rsid w:val="000B23F9"/>
    <w:rsid w:val="000B34CE"/>
    <w:rsid w:val="000B3C11"/>
    <w:rsid w:val="000B77D0"/>
    <w:rsid w:val="000C2B45"/>
    <w:rsid w:val="000C5103"/>
    <w:rsid w:val="000C5D68"/>
    <w:rsid w:val="000C7199"/>
    <w:rsid w:val="000D314D"/>
    <w:rsid w:val="000D4484"/>
    <w:rsid w:val="000D4FF7"/>
    <w:rsid w:val="000E11C6"/>
    <w:rsid w:val="000E131E"/>
    <w:rsid w:val="000E242E"/>
    <w:rsid w:val="000E54DD"/>
    <w:rsid w:val="000F0D30"/>
    <w:rsid w:val="000F30A9"/>
    <w:rsid w:val="000F6F80"/>
    <w:rsid w:val="00103FE1"/>
    <w:rsid w:val="00104CCB"/>
    <w:rsid w:val="00104F24"/>
    <w:rsid w:val="00107677"/>
    <w:rsid w:val="00110C4D"/>
    <w:rsid w:val="00114976"/>
    <w:rsid w:val="001336AF"/>
    <w:rsid w:val="00134EC0"/>
    <w:rsid w:val="00141A7E"/>
    <w:rsid w:val="001448F9"/>
    <w:rsid w:val="001478F6"/>
    <w:rsid w:val="001524AA"/>
    <w:rsid w:val="00153C4D"/>
    <w:rsid w:val="001548E2"/>
    <w:rsid w:val="00154D44"/>
    <w:rsid w:val="00163604"/>
    <w:rsid w:val="00164909"/>
    <w:rsid w:val="00164A6C"/>
    <w:rsid w:val="001675D5"/>
    <w:rsid w:val="00170FFB"/>
    <w:rsid w:val="001729A0"/>
    <w:rsid w:val="00173ABC"/>
    <w:rsid w:val="001743DF"/>
    <w:rsid w:val="00174767"/>
    <w:rsid w:val="001822C4"/>
    <w:rsid w:val="00193824"/>
    <w:rsid w:val="001A0F31"/>
    <w:rsid w:val="001A3351"/>
    <w:rsid w:val="001A4A54"/>
    <w:rsid w:val="001A63AE"/>
    <w:rsid w:val="001A73CF"/>
    <w:rsid w:val="001B2E5F"/>
    <w:rsid w:val="001B52B1"/>
    <w:rsid w:val="001B7EDA"/>
    <w:rsid w:val="001C2ADB"/>
    <w:rsid w:val="001C3B2F"/>
    <w:rsid w:val="001C5A4F"/>
    <w:rsid w:val="001D052F"/>
    <w:rsid w:val="001D0769"/>
    <w:rsid w:val="001D0B3E"/>
    <w:rsid w:val="001D68FA"/>
    <w:rsid w:val="001D754F"/>
    <w:rsid w:val="001E0AC9"/>
    <w:rsid w:val="001E35A2"/>
    <w:rsid w:val="001F2859"/>
    <w:rsid w:val="001F56CB"/>
    <w:rsid w:val="001F5BFF"/>
    <w:rsid w:val="00202AC0"/>
    <w:rsid w:val="0020330A"/>
    <w:rsid w:val="00205386"/>
    <w:rsid w:val="00213163"/>
    <w:rsid w:val="00213650"/>
    <w:rsid w:val="002140EC"/>
    <w:rsid w:val="00223E59"/>
    <w:rsid w:val="0022411A"/>
    <w:rsid w:val="00224F84"/>
    <w:rsid w:val="0022553C"/>
    <w:rsid w:val="002259BA"/>
    <w:rsid w:val="002264A6"/>
    <w:rsid w:val="002277C3"/>
    <w:rsid w:val="00233874"/>
    <w:rsid w:val="0024044F"/>
    <w:rsid w:val="00240B7C"/>
    <w:rsid w:val="00243223"/>
    <w:rsid w:val="002435B2"/>
    <w:rsid w:val="002437DE"/>
    <w:rsid w:val="00247397"/>
    <w:rsid w:val="00250B0F"/>
    <w:rsid w:val="0025234E"/>
    <w:rsid w:val="00263CA0"/>
    <w:rsid w:val="00265FA9"/>
    <w:rsid w:val="002730D3"/>
    <w:rsid w:val="00275AFF"/>
    <w:rsid w:val="002774E3"/>
    <w:rsid w:val="00284062"/>
    <w:rsid w:val="00293592"/>
    <w:rsid w:val="002950E7"/>
    <w:rsid w:val="00295195"/>
    <w:rsid w:val="00297CD5"/>
    <w:rsid w:val="002A00EE"/>
    <w:rsid w:val="002A3281"/>
    <w:rsid w:val="002A5C75"/>
    <w:rsid w:val="002B1390"/>
    <w:rsid w:val="002B296B"/>
    <w:rsid w:val="002B5650"/>
    <w:rsid w:val="002B5BAE"/>
    <w:rsid w:val="002B7FAD"/>
    <w:rsid w:val="002C0355"/>
    <w:rsid w:val="002C22FA"/>
    <w:rsid w:val="002C2A97"/>
    <w:rsid w:val="002C4CA0"/>
    <w:rsid w:val="002D2A14"/>
    <w:rsid w:val="002D3B8A"/>
    <w:rsid w:val="002F3B49"/>
    <w:rsid w:val="002F4EB3"/>
    <w:rsid w:val="002F7917"/>
    <w:rsid w:val="002F7D23"/>
    <w:rsid w:val="0030755B"/>
    <w:rsid w:val="00307EBB"/>
    <w:rsid w:val="0031212B"/>
    <w:rsid w:val="00313AE9"/>
    <w:rsid w:val="00314C7D"/>
    <w:rsid w:val="003169FD"/>
    <w:rsid w:val="00317963"/>
    <w:rsid w:val="003215E2"/>
    <w:rsid w:val="00333DF9"/>
    <w:rsid w:val="003358DC"/>
    <w:rsid w:val="0034074A"/>
    <w:rsid w:val="0034160B"/>
    <w:rsid w:val="00342B1A"/>
    <w:rsid w:val="0034733F"/>
    <w:rsid w:val="00347968"/>
    <w:rsid w:val="003525F0"/>
    <w:rsid w:val="00353F9E"/>
    <w:rsid w:val="00356147"/>
    <w:rsid w:val="00360B44"/>
    <w:rsid w:val="00360D81"/>
    <w:rsid w:val="003619F3"/>
    <w:rsid w:val="00361FBA"/>
    <w:rsid w:val="003629D1"/>
    <w:rsid w:val="00370012"/>
    <w:rsid w:val="00380CCA"/>
    <w:rsid w:val="003844CE"/>
    <w:rsid w:val="00385E55"/>
    <w:rsid w:val="00386CE3"/>
    <w:rsid w:val="003948AC"/>
    <w:rsid w:val="003A1775"/>
    <w:rsid w:val="003A3F7F"/>
    <w:rsid w:val="003A5E99"/>
    <w:rsid w:val="003A7637"/>
    <w:rsid w:val="003B0D03"/>
    <w:rsid w:val="003C2FAD"/>
    <w:rsid w:val="003C6F67"/>
    <w:rsid w:val="003D6CB5"/>
    <w:rsid w:val="003E469D"/>
    <w:rsid w:val="003E4FAB"/>
    <w:rsid w:val="003F307C"/>
    <w:rsid w:val="003F6B1E"/>
    <w:rsid w:val="004066A4"/>
    <w:rsid w:val="00410836"/>
    <w:rsid w:val="00410E8D"/>
    <w:rsid w:val="004124E1"/>
    <w:rsid w:val="00413F13"/>
    <w:rsid w:val="0041653A"/>
    <w:rsid w:val="00420ECC"/>
    <w:rsid w:val="004254C4"/>
    <w:rsid w:val="00426D8D"/>
    <w:rsid w:val="004306C0"/>
    <w:rsid w:val="00437274"/>
    <w:rsid w:val="0044006E"/>
    <w:rsid w:val="0044705E"/>
    <w:rsid w:val="00447900"/>
    <w:rsid w:val="00456380"/>
    <w:rsid w:val="004610B6"/>
    <w:rsid w:val="00461E45"/>
    <w:rsid w:val="00463BCE"/>
    <w:rsid w:val="00463D0C"/>
    <w:rsid w:val="00467660"/>
    <w:rsid w:val="004840F4"/>
    <w:rsid w:val="0049140B"/>
    <w:rsid w:val="004953D6"/>
    <w:rsid w:val="00496221"/>
    <w:rsid w:val="004A19E2"/>
    <w:rsid w:val="004A3465"/>
    <w:rsid w:val="004A70B6"/>
    <w:rsid w:val="004B26F8"/>
    <w:rsid w:val="004B435C"/>
    <w:rsid w:val="004C0F66"/>
    <w:rsid w:val="004D07CA"/>
    <w:rsid w:val="004D2F2C"/>
    <w:rsid w:val="004D3105"/>
    <w:rsid w:val="004D33C4"/>
    <w:rsid w:val="004D4747"/>
    <w:rsid w:val="004D5647"/>
    <w:rsid w:val="004D6ED7"/>
    <w:rsid w:val="004D77B3"/>
    <w:rsid w:val="004E65E1"/>
    <w:rsid w:val="004E73AE"/>
    <w:rsid w:val="004F0CF2"/>
    <w:rsid w:val="004F6780"/>
    <w:rsid w:val="004F6D7D"/>
    <w:rsid w:val="00500A7D"/>
    <w:rsid w:val="00503788"/>
    <w:rsid w:val="005059B9"/>
    <w:rsid w:val="00510A78"/>
    <w:rsid w:val="00513A26"/>
    <w:rsid w:val="005142CE"/>
    <w:rsid w:val="00515419"/>
    <w:rsid w:val="00515C34"/>
    <w:rsid w:val="00516079"/>
    <w:rsid w:val="005205DB"/>
    <w:rsid w:val="00521207"/>
    <w:rsid w:val="0052638E"/>
    <w:rsid w:val="0053001F"/>
    <w:rsid w:val="00532042"/>
    <w:rsid w:val="0053267C"/>
    <w:rsid w:val="00537418"/>
    <w:rsid w:val="00540300"/>
    <w:rsid w:val="00540F07"/>
    <w:rsid w:val="00541338"/>
    <w:rsid w:val="0054149E"/>
    <w:rsid w:val="00552043"/>
    <w:rsid w:val="00555577"/>
    <w:rsid w:val="00557768"/>
    <w:rsid w:val="00561C3E"/>
    <w:rsid w:val="0056388D"/>
    <w:rsid w:val="00563A39"/>
    <w:rsid w:val="0056680E"/>
    <w:rsid w:val="00566FDA"/>
    <w:rsid w:val="00570B47"/>
    <w:rsid w:val="00573D1C"/>
    <w:rsid w:val="0057537A"/>
    <w:rsid w:val="005814DA"/>
    <w:rsid w:val="00581EA1"/>
    <w:rsid w:val="005821EB"/>
    <w:rsid w:val="00582FF7"/>
    <w:rsid w:val="0058754D"/>
    <w:rsid w:val="0059272A"/>
    <w:rsid w:val="0059407C"/>
    <w:rsid w:val="005A06D5"/>
    <w:rsid w:val="005A13ED"/>
    <w:rsid w:val="005A1C32"/>
    <w:rsid w:val="005A4188"/>
    <w:rsid w:val="005A4D6B"/>
    <w:rsid w:val="005A575D"/>
    <w:rsid w:val="005A6EB6"/>
    <w:rsid w:val="005A7EEE"/>
    <w:rsid w:val="005B3B96"/>
    <w:rsid w:val="005B49FE"/>
    <w:rsid w:val="005B5117"/>
    <w:rsid w:val="005B592E"/>
    <w:rsid w:val="005D0018"/>
    <w:rsid w:val="005D26C6"/>
    <w:rsid w:val="005D7C6A"/>
    <w:rsid w:val="005E1800"/>
    <w:rsid w:val="005E242E"/>
    <w:rsid w:val="005E5BF7"/>
    <w:rsid w:val="005E5FA5"/>
    <w:rsid w:val="005E6954"/>
    <w:rsid w:val="005F019F"/>
    <w:rsid w:val="005F2876"/>
    <w:rsid w:val="005F28B7"/>
    <w:rsid w:val="005F3BA7"/>
    <w:rsid w:val="005F605B"/>
    <w:rsid w:val="005F7D6A"/>
    <w:rsid w:val="00600036"/>
    <w:rsid w:val="00600EB4"/>
    <w:rsid w:val="0060196F"/>
    <w:rsid w:val="00601DF5"/>
    <w:rsid w:val="00603027"/>
    <w:rsid w:val="00605B3C"/>
    <w:rsid w:val="00606227"/>
    <w:rsid w:val="00606E24"/>
    <w:rsid w:val="00610782"/>
    <w:rsid w:val="00613983"/>
    <w:rsid w:val="00613C66"/>
    <w:rsid w:val="0061705D"/>
    <w:rsid w:val="00620BE1"/>
    <w:rsid w:val="00620E91"/>
    <w:rsid w:val="00624C23"/>
    <w:rsid w:val="00630010"/>
    <w:rsid w:val="006329F3"/>
    <w:rsid w:val="00633A2C"/>
    <w:rsid w:val="00640B20"/>
    <w:rsid w:val="00644FF2"/>
    <w:rsid w:val="0065796D"/>
    <w:rsid w:val="00657E1B"/>
    <w:rsid w:val="00660073"/>
    <w:rsid w:val="00661C41"/>
    <w:rsid w:val="00663BBA"/>
    <w:rsid w:val="00664409"/>
    <w:rsid w:val="006659F9"/>
    <w:rsid w:val="00675688"/>
    <w:rsid w:val="0067651C"/>
    <w:rsid w:val="00677B6D"/>
    <w:rsid w:val="00683403"/>
    <w:rsid w:val="00684199"/>
    <w:rsid w:val="00685BE8"/>
    <w:rsid w:val="00687191"/>
    <w:rsid w:val="00692496"/>
    <w:rsid w:val="006933BA"/>
    <w:rsid w:val="006975A0"/>
    <w:rsid w:val="006A0225"/>
    <w:rsid w:val="006A2B60"/>
    <w:rsid w:val="006A2E20"/>
    <w:rsid w:val="006A31BD"/>
    <w:rsid w:val="006A6C36"/>
    <w:rsid w:val="006B53A1"/>
    <w:rsid w:val="006B69D4"/>
    <w:rsid w:val="006C0D57"/>
    <w:rsid w:val="006C1D6C"/>
    <w:rsid w:val="006C2CDE"/>
    <w:rsid w:val="006C3B7A"/>
    <w:rsid w:val="006C420D"/>
    <w:rsid w:val="006C5BA1"/>
    <w:rsid w:val="006C79C7"/>
    <w:rsid w:val="006D2216"/>
    <w:rsid w:val="006D3CA5"/>
    <w:rsid w:val="006D3EFC"/>
    <w:rsid w:val="006D4035"/>
    <w:rsid w:val="006D5A98"/>
    <w:rsid w:val="006D65FB"/>
    <w:rsid w:val="006D7BEE"/>
    <w:rsid w:val="006E0336"/>
    <w:rsid w:val="006E1016"/>
    <w:rsid w:val="006E3723"/>
    <w:rsid w:val="006E7BAC"/>
    <w:rsid w:val="006F3004"/>
    <w:rsid w:val="006F4727"/>
    <w:rsid w:val="006F52A7"/>
    <w:rsid w:val="006F7C03"/>
    <w:rsid w:val="006F7F25"/>
    <w:rsid w:val="007019C0"/>
    <w:rsid w:val="0070406A"/>
    <w:rsid w:val="00722174"/>
    <w:rsid w:val="007256CF"/>
    <w:rsid w:val="00726EE5"/>
    <w:rsid w:val="00730E46"/>
    <w:rsid w:val="007450DB"/>
    <w:rsid w:val="00746235"/>
    <w:rsid w:val="00753E8B"/>
    <w:rsid w:val="00764DF5"/>
    <w:rsid w:val="0076605A"/>
    <w:rsid w:val="00774478"/>
    <w:rsid w:val="00780180"/>
    <w:rsid w:val="00781C67"/>
    <w:rsid w:val="007853F4"/>
    <w:rsid w:val="00787E05"/>
    <w:rsid w:val="0079197B"/>
    <w:rsid w:val="0079303F"/>
    <w:rsid w:val="0079455C"/>
    <w:rsid w:val="00796582"/>
    <w:rsid w:val="0079781B"/>
    <w:rsid w:val="007A06F3"/>
    <w:rsid w:val="007A68FE"/>
    <w:rsid w:val="007A79C7"/>
    <w:rsid w:val="007B4E11"/>
    <w:rsid w:val="007B5813"/>
    <w:rsid w:val="007C21F4"/>
    <w:rsid w:val="007C3399"/>
    <w:rsid w:val="007C694D"/>
    <w:rsid w:val="007C6AD7"/>
    <w:rsid w:val="007C7F62"/>
    <w:rsid w:val="007D2325"/>
    <w:rsid w:val="007D24BB"/>
    <w:rsid w:val="007D4ABA"/>
    <w:rsid w:val="007D5432"/>
    <w:rsid w:val="007D715D"/>
    <w:rsid w:val="007E49E7"/>
    <w:rsid w:val="007E6CD7"/>
    <w:rsid w:val="007E6F18"/>
    <w:rsid w:val="007E7835"/>
    <w:rsid w:val="00801D6A"/>
    <w:rsid w:val="00805B41"/>
    <w:rsid w:val="00805E75"/>
    <w:rsid w:val="00810D98"/>
    <w:rsid w:val="00811EFD"/>
    <w:rsid w:val="00812B3B"/>
    <w:rsid w:val="008303B7"/>
    <w:rsid w:val="008313B4"/>
    <w:rsid w:val="00831827"/>
    <w:rsid w:val="00832977"/>
    <w:rsid w:val="00840122"/>
    <w:rsid w:val="008464B1"/>
    <w:rsid w:val="00847EE8"/>
    <w:rsid w:val="00852835"/>
    <w:rsid w:val="0085529C"/>
    <w:rsid w:val="00863726"/>
    <w:rsid w:val="00865415"/>
    <w:rsid w:val="008663B3"/>
    <w:rsid w:val="00874A8E"/>
    <w:rsid w:val="00875600"/>
    <w:rsid w:val="008764C4"/>
    <w:rsid w:val="00876FF3"/>
    <w:rsid w:val="008846D9"/>
    <w:rsid w:val="00885EAC"/>
    <w:rsid w:val="00886E45"/>
    <w:rsid w:val="00891086"/>
    <w:rsid w:val="00893C7A"/>
    <w:rsid w:val="008A05DB"/>
    <w:rsid w:val="008A1C1F"/>
    <w:rsid w:val="008A26A4"/>
    <w:rsid w:val="008A33DF"/>
    <w:rsid w:val="008A4C82"/>
    <w:rsid w:val="008B2B9F"/>
    <w:rsid w:val="008C4E5D"/>
    <w:rsid w:val="008C64A1"/>
    <w:rsid w:val="008C70CF"/>
    <w:rsid w:val="008D3683"/>
    <w:rsid w:val="008D4226"/>
    <w:rsid w:val="008E166B"/>
    <w:rsid w:val="008E1C84"/>
    <w:rsid w:val="008E2C28"/>
    <w:rsid w:val="008E69EC"/>
    <w:rsid w:val="008F0CD4"/>
    <w:rsid w:val="008F15DE"/>
    <w:rsid w:val="008F2DD5"/>
    <w:rsid w:val="008F4A9B"/>
    <w:rsid w:val="009041B5"/>
    <w:rsid w:val="00922655"/>
    <w:rsid w:val="0093016D"/>
    <w:rsid w:val="00935292"/>
    <w:rsid w:val="00943AD7"/>
    <w:rsid w:val="00944412"/>
    <w:rsid w:val="00946CFB"/>
    <w:rsid w:val="00950C31"/>
    <w:rsid w:val="00954D68"/>
    <w:rsid w:val="00960E15"/>
    <w:rsid w:val="00961DC8"/>
    <w:rsid w:val="00965279"/>
    <w:rsid w:val="00970B43"/>
    <w:rsid w:val="00972473"/>
    <w:rsid w:val="00972901"/>
    <w:rsid w:val="00976BEC"/>
    <w:rsid w:val="009802E1"/>
    <w:rsid w:val="0098040F"/>
    <w:rsid w:val="009850AE"/>
    <w:rsid w:val="00986604"/>
    <w:rsid w:val="0099361F"/>
    <w:rsid w:val="00995613"/>
    <w:rsid w:val="0099583E"/>
    <w:rsid w:val="00995DA9"/>
    <w:rsid w:val="00997E1C"/>
    <w:rsid w:val="009A1C0F"/>
    <w:rsid w:val="009A21AD"/>
    <w:rsid w:val="009B0A48"/>
    <w:rsid w:val="009B46E7"/>
    <w:rsid w:val="009B652B"/>
    <w:rsid w:val="009C028D"/>
    <w:rsid w:val="009C0C48"/>
    <w:rsid w:val="009C299D"/>
    <w:rsid w:val="009D15AB"/>
    <w:rsid w:val="009D6F22"/>
    <w:rsid w:val="009E712F"/>
    <w:rsid w:val="009F1351"/>
    <w:rsid w:val="009F339E"/>
    <w:rsid w:val="009F39C4"/>
    <w:rsid w:val="009F3C02"/>
    <w:rsid w:val="009F6655"/>
    <w:rsid w:val="009F6C56"/>
    <w:rsid w:val="00A0718B"/>
    <w:rsid w:val="00A07E79"/>
    <w:rsid w:val="00A10602"/>
    <w:rsid w:val="00A153BF"/>
    <w:rsid w:val="00A1601D"/>
    <w:rsid w:val="00A16E87"/>
    <w:rsid w:val="00A233EA"/>
    <w:rsid w:val="00A271CA"/>
    <w:rsid w:val="00A27712"/>
    <w:rsid w:val="00A27A08"/>
    <w:rsid w:val="00A327EB"/>
    <w:rsid w:val="00A51FFC"/>
    <w:rsid w:val="00A5699D"/>
    <w:rsid w:val="00A60F7C"/>
    <w:rsid w:val="00A66474"/>
    <w:rsid w:val="00A80952"/>
    <w:rsid w:val="00A825FA"/>
    <w:rsid w:val="00A86440"/>
    <w:rsid w:val="00A86B56"/>
    <w:rsid w:val="00A919FA"/>
    <w:rsid w:val="00A9394D"/>
    <w:rsid w:val="00A93FFF"/>
    <w:rsid w:val="00A95E41"/>
    <w:rsid w:val="00AA177B"/>
    <w:rsid w:val="00AA5085"/>
    <w:rsid w:val="00AA6A39"/>
    <w:rsid w:val="00AA777C"/>
    <w:rsid w:val="00AA7FB9"/>
    <w:rsid w:val="00AB2CE1"/>
    <w:rsid w:val="00AB2D36"/>
    <w:rsid w:val="00AC5DC6"/>
    <w:rsid w:val="00AD270B"/>
    <w:rsid w:val="00AE32E0"/>
    <w:rsid w:val="00AE3AFA"/>
    <w:rsid w:val="00AE5E8A"/>
    <w:rsid w:val="00AE6535"/>
    <w:rsid w:val="00AE7330"/>
    <w:rsid w:val="00AE7DAA"/>
    <w:rsid w:val="00AE7F28"/>
    <w:rsid w:val="00AF2E01"/>
    <w:rsid w:val="00AF2ECB"/>
    <w:rsid w:val="00AF5E96"/>
    <w:rsid w:val="00AF6FE9"/>
    <w:rsid w:val="00B0002F"/>
    <w:rsid w:val="00B07EB6"/>
    <w:rsid w:val="00B1059D"/>
    <w:rsid w:val="00B11B3C"/>
    <w:rsid w:val="00B11C31"/>
    <w:rsid w:val="00B14E35"/>
    <w:rsid w:val="00B2276C"/>
    <w:rsid w:val="00B231B1"/>
    <w:rsid w:val="00B24F28"/>
    <w:rsid w:val="00B25805"/>
    <w:rsid w:val="00B32BDE"/>
    <w:rsid w:val="00B3676D"/>
    <w:rsid w:val="00B407CC"/>
    <w:rsid w:val="00B430F3"/>
    <w:rsid w:val="00B44176"/>
    <w:rsid w:val="00B45A39"/>
    <w:rsid w:val="00B469B5"/>
    <w:rsid w:val="00B51E6A"/>
    <w:rsid w:val="00B65622"/>
    <w:rsid w:val="00B75148"/>
    <w:rsid w:val="00B83D96"/>
    <w:rsid w:val="00B84074"/>
    <w:rsid w:val="00B90A54"/>
    <w:rsid w:val="00B93E87"/>
    <w:rsid w:val="00B9577F"/>
    <w:rsid w:val="00B969C5"/>
    <w:rsid w:val="00BA072F"/>
    <w:rsid w:val="00BA1C68"/>
    <w:rsid w:val="00BA63AF"/>
    <w:rsid w:val="00BB049D"/>
    <w:rsid w:val="00BB66C8"/>
    <w:rsid w:val="00BB74A0"/>
    <w:rsid w:val="00BB7D52"/>
    <w:rsid w:val="00BC3531"/>
    <w:rsid w:val="00BD7E97"/>
    <w:rsid w:val="00BE0473"/>
    <w:rsid w:val="00BE1CE1"/>
    <w:rsid w:val="00BF0937"/>
    <w:rsid w:val="00BF5F8F"/>
    <w:rsid w:val="00C00C26"/>
    <w:rsid w:val="00C0125A"/>
    <w:rsid w:val="00C054E7"/>
    <w:rsid w:val="00C05FD5"/>
    <w:rsid w:val="00C06B5A"/>
    <w:rsid w:val="00C07C24"/>
    <w:rsid w:val="00C104CE"/>
    <w:rsid w:val="00C1124B"/>
    <w:rsid w:val="00C1130A"/>
    <w:rsid w:val="00C11790"/>
    <w:rsid w:val="00C11CEC"/>
    <w:rsid w:val="00C229B5"/>
    <w:rsid w:val="00C240B7"/>
    <w:rsid w:val="00C24446"/>
    <w:rsid w:val="00C25EEE"/>
    <w:rsid w:val="00C324E2"/>
    <w:rsid w:val="00C37A78"/>
    <w:rsid w:val="00C37BC9"/>
    <w:rsid w:val="00C37BDD"/>
    <w:rsid w:val="00C42231"/>
    <w:rsid w:val="00C425B1"/>
    <w:rsid w:val="00C46278"/>
    <w:rsid w:val="00C54704"/>
    <w:rsid w:val="00C56112"/>
    <w:rsid w:val="00C5636C"/>
    <w:rsid w:val="00C67B08"/>
    <w:rsid w:val="00C75CE4"/>
    <w:rsid w:val="00C80389"/>
    <w:rsid w:val="00C81A9B"/>
    <w:rsid w:val="00C8365A"/>
    <w:rsid w:val="00C8449D"/>
    <w:rsid w:val="00C85004"/>
    <w:rsid w:val="00C85845"/>
    <w:rsid w:val="00C87A56"/>
    <w:rsid w:val="00C90228"/>
    <w:rsid w:val="00C9328E"/>
    <w:rsid w:val="00C934A3"/>
    <w:rsid w:val="00C96EF5"/>
    <w:rsid w:val="00CA6369"/>
    <w:rsid w:val="00CB2FC4"/>
    <w:rsid w:val="00CB3064"/>
    <w:rsid w:val="00CB4253"/>
    <w:rsid w:val="00CB5BB4"/>
    <w:rsid w:val="00CB64E8"/>
    <w:rsid w:val="00CB6D82"/>
    <w:rsid w:val="00CB7982"/>
    <w:rsid w:val="00CC526E"/>
    <w:rsid w:val="00CC548B"/>
    <w:rsid w:val="00CD33BE"/>
    <w:rsid w:val="00CD4F19"/>
    <w:rsid w:val="00CD5E8F"/>
    <w:rsid w:val="00CE074D"/>
    <w:rsid w:val="00CE63AE"/>
    <w:rsid w:val="00CF3759"/>
    <w:rsid w:val="00CF49C0"/>
    <w:rsid w:val="00CF4BB8"/>
    <w:rsid w:val="00D13B04"/>
    <w:rsid w:val="00D144BA"/>
    <w:rsid w:val="00D15A82"/>
    <w:rsid w:val="00D16617"/>
    <w:rsid w:val="00D20245"/>
    <w:rsid w:val="00D22A38"/>
    <w:rsid w:val="00D260CC"/>
    <w:rsid w:val="00D272CF"/>
    <w:rsid w:val="00D306CE"/>
    <w:rsid w:val="00D40537"/>
    <w:rsid w:val="00D43DB8"/>
    <w:rsid w:val="00D43F7D"/>
    <w:rsid w:val="00D457A5"/>
    <w:rsid w:val="00D47C2D"/>
    <w:rsid w:val="00D53186"/>
    <w:rsid w:val="00D53FE7"/>
    <w:rsid w:val="00D6351B"/>
    <w:rsid w:val="00D6380A"/>
    <w:rsid w:val="00D640AE"/>
    <w:rsid w:val="00D64936"/>
    <w:rsid w:val="00D650DF"/>
    <w:rsid w:val="00D70B18"/>
    <w:rsid w:val="00D73FF6"/>
    <w:rsid w:val="00D746E8"/>
    <w:rsid w:val="00D77571"/>
    <w:rsid w:val="00D77779"/>
    <w:rsid w:val="00D800A8"/>
    <w:rsid w:val="00D82C5E"/>
    <w:rsid w:val="00D84F14"/>
    <w:rsid w:val="00D87D07"/>
    <w:rsid w:val="00D9579B"/>
    <w:rsid w:val="00DA3137"/>
    <w:rsid w:val="00DB442B"/>
    <w:rsid w:val="00DC0097"/>
    <w:rsid w:val="00DC73CA"/>
    <w:rsid w:val="00DD15D5"/>
    <w:rsid w:val="00DD2CE7"/>
    <w:rsid w:val="00DD302F"/>
    <w:rsid w:val="00DE0349"/>
    <w:rsid w:val="00DE2FFA"/>
    <w:rsid w:val="00DE5AB3"/>
    <w:rsid w:val="00DF24B1"/>
    <w:rsid w:val="00E017D0"/>
    <w:rsid w:val="00E01DB6"/>
    <w:rsid w:val="00E02861"/>
    <w:rsid w:val="00E05FA8"/>
    <w:rsid w:val="00E113FF"/>
    <w:rsid w:val="00E15CB6"/>
    <w:rsid w:val="00E16E47"/>
    <w:rsid w:val="00E3228F"/>
    <w:rsid w:val="00E34B8A"/>
    <w:rsid w:val="00E37E84"/>
    <w:rsid w:val="00E40191"/>
    <w:rsid w:val="00E43619"/>
    <w:rsid w:val="00E52DD2"/>
    <w:rsid w:val="00E574B6"/>
    <w:rsid w:val="00E64FF7"/>
    <w:rsid w:val="00E66874"/>
    <w:rsid w:val="00E735AD"/>
    <w:rsid w:val="00E73B62"/>
    <w:rsid w:val="00E74EE1"/>
    <w:rsid w:val="00E81CB4"/>
    <w:rsid w:val="00E961D5"/>
    <w:rsid w:val="00EA209C"/>
    <w:rsid w:val="00EA6D2A"/>
    <w:rsid w:val="00EB4292"/>
    <w:rsid w:val="00EC130C"/>
    <w:rsid w:val="00EC2A68"/>
    <w:rsid w:val="00ED1D07"/>
    <w:rsid w:val="00ED510C"/>
    <w:rsid w:val="00EE0751"/>
    <w:rsid w:val="00EE10F6"/>
    <w:rsid w:val="00EE6B14"/>
    <w:rsid w:val="00EF44D2"/>
    <w:rsid w:val="00EF451E"/>
    <w:rsid w:val="00EF4C5D"/>
    <w:rsid w:val="00EF6F13"/>
    <w:rsid w:val="00F0144F"/>
    <w:rsid w:val="00F0589C"/>
    <w:rsid w:val="00F05DAA"/>
    <w:rsid w:val="00F05FFA"/>
    <w:rsid w:val="00F1191F"/>
    <w:rsid w:val="00F12DFA"/>
    <w:rsid w:val="00F12F91"/>
    <w:rsid w:val="00F15007"/>
    <w:rsid w:val="00F16A3B"/>
    <w:rsid w:val="00F17D1B"/>
    <w:rsid w:val="00F20DB8"/>
    <w:rsid w:val="00F23439"/>
    <w:rsid w:val="00F2790A"/>
    <w:rsid w:val="00F32B81"/>
    <w:rsid w:val="00F35A7E"/>
    <w:rsid w:val="00F4246E"/>
    <w:rsid w:val="00F430B7"/>
    <w:rsid w:val="00F43ED3"/>
    <w:rsid w:val="00F47FC6"/>
    <w:rsid w:val="00F538B2"/>
    <w:rsid w:val="00F54042"/>
    <w:rsid w:val="00F57248"/>
    <w:rsid w:val="00F60157"/>
    <w:rsid w:val="00F63319"/>
    <w:rsid w:val="00F6483A"/>
    <w:rsid w:val="00F64B79"/>
    <w:rsid w:val="00F705EF"/>
    <w:rsid w:val="00F70662"/>
    <w:rsid w:val="00F71CE3"/>
    <w:rsid w:val="00F774E1"/>
    <w:rsid w:val="00F87E79"/>
    <w:rsid w:val="00F91F22"/>
    <w:rsid w:val="00F9398C"/>
    <w:rsid w:val="00F95928"/>
    <w:rsid w:val="00F95BCC"/>
    <w:rsid w:val="00F9780E"/>
    <w:rsid w:val="00FB0A85"/>
    <w:rsid w:val="00FB5EFA"/>
    <w:rsid w:val="00FB777D"/>
    <w:rsid w:val="00FC0CA9"/>
    <w:rsid w:val="00FC1A68"/>
    <w:rsid w:val="00FD4097"/>
    <w:rsid w:val="00FD46AF"/>
    <w:rsid w:val="00FE2936"/>
    <w:rsid w:val="00FE4D82"/>
    <w:rsid w:val="00FE7B03"/>
    <w:rsid w:val="00FF0B52"/>
    <w:rsid w:val="00FF5065"/>
    <w:rsid w:val="00FF578F"/>
    <w:rsid w:val="00FF5EE4"/>
    <w:rsid w:val="00FF6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CC"/>
  </w:style>
  <w:style w:type="paragraph" w:styleId="1">
    <w:name w:val="heading 1"/>
    <w:basedOn w:val="a"/>
    <w:next w:val="a"/>
    <w:qFormat/>
    <w:rsid w:val="00EE10F6"/>
    <w:pPr>
      <w:keepNext/>
      <w:tabs>
        <w:tab w:val="left" w:pos="5103"/>
      </w:tabs>
      <w:ind w:right="3726"/>
      <w:jc w:val="center"/>
      <w:outlineLvl w:val="0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8754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033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4">
    <w:name w:val="Table Grid"/>
    <w:basedOn w:val="a1"/>
    <w:rsid w:val="001C5A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rsid w:val="0093016D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rsid w:val="0093016D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1EA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0">
    <w:name w:val="consplusnormal"/>
    <w:basedOn w:val="a"/>
    <w:rsid w:val="00C934A3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basedOn w:val="a0"/>
    <w:uiPriority w:val="99"/>
    <w:unhideWhenUsed/>
    <w:rsid w:val="00C934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0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8AD22A1C4927EB94BADCA9F839A8A6C1067AD94E16214560C05A578BA27ABB03CB102tFu6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48AD22A1C4927EB94BADCA9F839A8A6C1067AD94E16214560C05A578BA27ABB03CB102tFu6L" TargetMode="External"/><Relationship Id="rId5" Type="http://schemas.openxmlformats.org/officeDocument/2006/relationships/hyperlink" Target="consultantplus://offline/ref=48AD22A1C4927EB94BADCA9F839A8A6C1067AD94E16214560C05A578BA27ABB03CB102tFu6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86;&#1080;%20&#1076;&#1086;&#1082;&#1091;&#1084;&#1077;&#1085;&#1090;&#1099;\&#1073;&#1083;%20&#1087;&#1080;&#1080;&#1089;&#1100;&#108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1D6F0A-2094-4310-9144-FA921D7FF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 пиисьма</Template>
  <TotalTime>12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труда и социального развития Российской Федерации</vt:lpstr>
    </vt:vector>
  </TitlesOfParts>
  <Company>a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труда и социального развития Российской Федерации</dc:title>
  <dc:creator>*</dc:creator>
  <cp:lastModifiedBy>marina</cp:lastModifiedBy>
  <cp:revision>7</cp:revision>
  <cp:lastPrinted>2016-11-30T02:21:00Z</cp:lastPrinted>
  <dcterms:created xsi:type="dcterms:W3CDTF">2016-11-30T02:21:00Z</dcterms:created>
  <dcterms:modified xsi:type="dcterms:W3CDTF">2016-12-01T09:51:00Z</dcterms:modified>
</cp:coreProperties>
</file>