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D700DD" w:rsidRPr="00E75294" w:rsidTr="00987D5C">
        <w:trPr>
          <w:trHeight w:val="2430"/>
        </w:trPr>
        <w:tc>
          <w:tcPr>
            <w:tcW w:w="3828" w:type="dxa"/>
            <w:gridSpan w:val="4"/>
          </w:tcPr>
          <w:p w:rsidR="00D700DD" w:rsidRDefault="00AD161F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3415" cy="600710"/>
                  <wp:effectExtent l="0" t="0" r="0" b="889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987D5C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A669B" w:rsidRPr="006A669B" w:rsidRDefault="006A669B" w:rsidP="006A669B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6A669B">
              <w:rPr>
                <w:b/>
                <w:sz w:val="28"/>
              </w:rPr>
              <w:t>ДЕПАРТАМЕНТ</w:t>
            </w:r>
          </w:p>
          <w:p w:rsidR="006A669B" w:rsidRDefault="006A669B" w:rsidP="006A669B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6A669B">
              <w:rPr>
                <w:b/>
                <w:sz w:val="28"/>
              </w:rPr>
              <w:t>ТРУДА И ЗАНЯТОСТИ</w:t>
            </w:r>
          </w:p>
          <w:p w:rsidR="006A669B" w:rsidRPr="006A669B" w:rsidRDefault="006A669B" w:rsidP="006A669B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6A669B">
              <w:rPr>
                <w:b/>
                <w:sz w:val="28"/>
              </w:rPr>
              <w:t>НАСЕЛЕНИЯ</w:t>
            </w:r>
          </w:p>
          <w:p w:rsidR="00D700DD" w:rsidRDefault="006A669B" w:rsidP="006A669B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6A669B">
              <w:rPr>
                <w:b/>
                <w:sz w:val="28"/>
              </w:rPr>
              <w:t>ТОМСКОЙ ОБЛАСТИ</w:t>
            </w:r>
          </w:p>
          <w:p w:rsidR="00987D5C" w:rsidRPr="00B654C8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A669B" w:rsidRPr="006A669B" w:rsidRDefault="006A669B" w:rsidP="006A669B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6A669B">
              <w:rPr>
                <w:sz w:val="14"/>
              </w:rPr>
              <w:t>Киевская ул., д. 76, г.</w:t>
            </w:r>
            <w:r w:rsidR="00B654C8">
              <w:rPr>
                <w:sz w:val="14"/>
              </w:rPr>
              <w:t xml:space="preserve"> Томск, 634041</w:t>
            </w:r>
          </w:p>
          <w:p w:rsidR="006A669B" w:rsidRPr="006A669B" w:rsidRDefault="006A669B" w:rsidP="006A669B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6A669B">
              <w:rPr>
                <w:sz w:val="14"/>
              </w:rPr>
              <w:t>тел. (382</w:t>
            </w:r>
            <w:r w:rsidR="00B654C8">
              <w:rPr>
                <w:sz w:val="14"/>
              </w:rPr>
              <w:t xml:space="preserve"> 2) </w:t>
            </w:r>
            <w:r w:rsidR="00481F59">
              <w:rPr>
                <w:sz w:val="14"/>
              </w:rPr>
              <w:t>469-808</w:t>
            </w:r>
            <w:r w:rsidR="00B654C8">
              <w:rPr>
                <w:sz w:val="14"/>
              </w:rPr>
              <w:t xml:space="preserve">, </w:t>
            </w:r>
            <w:r w:rsidRPr="006A669B">
              <w:rPr>
                <w:sz w:val="14"/>
              </w:rPr>
              <w:t>факс (382</w:t>
            </w:r>
            <w:r w:rsidR="00B654C8">
              <w:rPr>
                <w:sz w:val="14"/>
              </w:rPr>
              <w:t xml:space="preserve"> </w:t>
            </w:r>
            <w:r w:rsidRPr="006A669B">
              <w:rPr>
                <w:sz w:val="14"/>
              </w:rPr>
              <w:t>2) 562-515</w:t>
            </w:r>
          </w:p>
          <w:p w:rsidR="006A669B" w:rsidRPr="006A669B" w:rsidRDefault="006A669B" w:rsidP="006A669B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6A669B">
              <w:rPr>
                <w:sz w:val="14"/>
              </w:rPr>
              <w:t xml:space="preserve">E-mail: </w:t>
            </w:r>
            <w:r w:rsidR="00B654C8" w:rsidRPr="00B654C8">
              <w:rPr>
                <w:sz w:val="14"/>
              </w:rPr>
              <w:t>main@rabota.tomsk.ru</w:t>
            </w:r>
            <w:r w:rsidR="00B654C8">
              <w:rPr>
                <w:sz w:val="14"/>
              </w:rPr>
              <w:t xml:space="preserve">, </w:t>
            </w:r>
            <w:r w:rsidRPr="006A669B">
              <w:rPr>
                <w:sz w:val="14"/>
              </w:rPr>
              <w:t>http://rabota.tomsk.gov.ru</w:t>
            </w:r>
          </w:p>
          <w:p w:rsidR="006A669B" w:rsidRPr="006A669B" w:rsidRDefault="006A669B" w:rsidP="006A669B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6A669B">
              <w:rPr>
                <w:sz w:val="14"/>
              </w:rPr>
              <w:t>ОКПО 42372359, ОГРН 1077017001170</w:t>
            </w:r>
          </w:p>
          <w:p w:rsidR="00D700DD" w:rsidRPr="00A62EA9" w:rsidRDefault="006A669B" w:rsidP="006A669B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6A669B">
              <w:rPr>
                <w:sz w:val="14"/>
              </w:rPr>
              <w:t>ИНН/КПП 7017169583/701701001</w:t>
            </w:r>
          </w:p>
          <w:p w:rsidR="00D700DD" w:rsidRPr="00A62EA9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62EA9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987D5C" w:rsidRDefault="00D700DD" w:rsidP="005D25E4">
            <w:pPr>
              <w:pStyle w:val="a7"/>
              <w:rPr>
                <w:b w:val="0"/>
                <w:sz w:val="28"/>
                <w:szCs w:val="28"/>
              </w:rPr>
            </w:pPr>
          </w:p>
          <w:p w:rsidR="00D700DD" w:rsidRPr="00987D5C" w:rsidRDefault="00D700DD" w:rsidP="005D25E4">
            <w:pPr>
              <w:rPr>
                <w:sz w:val="28"/>
                <w:szCs w:val="28"/>
              </w:rPr>
            </w:pPr>
          </w:p>
          <w:p w:rsidR="00D700DD" w:rsidRPr="00987D5C" w:rsidRDefault="00D700DD" w:rsidP="005D25E4">
            <w:pPr>
              <w:rPr>
                <w:sz w:val="28"/>
                <w:szCs w:val="28"/>
              </w:rPr>
            </w:pPr>
          </w:p>
          <w:p w:rsidR="00EF737C" w:rsidRPr="00D03B91" w:rsidRDefault="005E1C95" w:rsidP="00EF737C">
            <w:r>
              <w:t>Председателю К</w:t>
            </w:r>
            <w:r w:rsidR="00EF737C" w:rsidRPr="00D03B91">
              <w:t xml:space="preserve">омитета </w:t>
            </w:r>
          </w:p>
          <w:p w:rsidR="00EF737C" w:rsidRPr="00D03B91" w:rsidRDefault="00EF737C" w:rsidP="00EF737C">
            <w:r w:rsidRPr="00D03B91">
              <w:t>организационной работы и протокола Томской области</w:t>
            </w:r>
          </w:p>
          <w:p w:rsidR="00EF737C" w:rsidRPr="00D03B91" w:rsidRDefault="00EF737C" w:rsidP="00EF737C">
            <w:pPr>
              <w:rPr>
                <w:sz w:val="22"/>
              </w:rPr>
            </w:pPr>
          </w:p>
          <w:p w:rsidR="00EF737C" w:rsidRPr="00D03B91" w:rsidRDefault="00EF737C" w:rsidP="00EF737C">
            <w:r w:rsidRPr="00D03B91">
              <w:t>А.А.Духанину</w:t>
            </w:r>
          </w:p>
          <w:p w:rsidR="00EF737C" w:rsidRPr="00D03B91" w:rsidRDefault="00EF737C" w:rsidP="00EF737C"/>
          <w:p w:rsidR="00EF737C" w:rsidRPr="00D03B91" w:rsidRDefault="00EF737C" w:rsidP="00EF737C">
            <w:r w:rsidRPr="00D03B91">
              <w:t xml:space="preserve">Начальнику Департамента </w:t>
            </w:r>
            <w:r w:rsidR="006B11D1">
              <w:t xml:space="preserve">здравоохранения </w:t>
            </w:r>
            <w:r w:rsidRPr="00D03B91">
              <w:t>Томской области</w:t>
            </w:r>
          </w:p>
          <w:p w:rsidR="00EF737C" w:rsidRPr="00D03B91" w:rsidRDefault="00EF737C" w:rsidP="00EF737C">
            <w:pPr>
              <w:rPr>
                <w:sz w:val="22"/>
              </w:rPr>
            </w:pPr>
          </w:p>
          <w:p w:rsidR="00EF737C" w:rsidRPr="00D03B91" w:rsidRDefault="006B11D1" w:rsidP="00EF737C">
            <w:r>
              <w:t>А.В.Холопову</w:t>
            </w:r>
          </w:p>
          <w:p w:rsidR="00D700DD" w:rsidRPr="002D0482" w:rsidRDefault="00D700DD" w:rsidP="005D25E4">
            <w:pPr>
              <w:rPr>
                <w:sz w:val="28"/>
                <w:szCs w:val="28"/>
              </w:rPr>
            </w:pPr>
          </w:p>
        </w:tc>
      </w:tr>
      <w:tr w:rsidR="00D700DD" w:rsidRPr="00A553A8" w:rsidTr="00987D5C">
        <w:tblPrEx>
          <w:tblLook w:val="04A0" w:firstRow="1" w:lastRow="0" w:firstColumn="1" w:lastColumn="0" w:noHBand="0" w:noVBand="1"/>
        </w:tblPrEx>
        <w:trPr>
          <w:hidden/>
        </w:trPr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483B05" w:rsidRDefault="00D700DD" w:rsidP="001B072C">
            <w:pPr>
              <w:ind w:left="-98" w:right="-104"/>
              <w:jc w:val="center"/>
              <w:rPr>
                <w:vanish/>
                <w:sz w:val="22"/>
              </w:rPr>
            </w:pPr>
            <w:r w:rsidRPr="00483B05">
              <w:rPr>
                <w:vanish/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483B05">
              <w:rPr>
                <w:vanish/>
                <w:sz w:val="22"/>
                <w:szCs w:val="22"/>
              </w:rPr>
              <w:instrText xml:space="preserve"> FORMTEXT </w:instrText>
            </w:r>
            <w:r w:rsidRPr="00483B05">
              <w:rPr>
                <w:vanish/>
                <w:sz w:val="22"/>
                <w:szCs w:val="22"/>
              </w:rPr>
            </w:r>
            <w:r w:rsidRPr="00483B05">
              <w:rPr>
                <w:vanish/>
                <w:sz w:val="22"/>
                <w:szCs w:val="22"/>
              </w:rPr>
              <w:fldChar w:fldCharType="separate"/>
            </w:r>
            <w:r w:rsidRPr="00483B05">
              <w:rPr>
                <w:noProof/>
                <w:vanish/>
                <w:sz w:val="22"/>
                <w:szCs w:val="22"/>
              </w:rPr>
              <w:t>&lt;Дата&gt;</w:t>
            </w:r>
            <w:r w:rsidRPr="00483B05">
              <w:rPr>
                <w:vanish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987D5C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46FA3" w:rsidRDefault="006B11D1" w:rsidP="00765564">
            <w:pPr>
              <w:spacing w:before="120"/>
              <w:ind w:left="-129" w:right="-102"/>
              <w:jc w:val="center"/>
              <w:rPr>
                <w:sz w:val="20"/>
              </w:rPr>
            </w:pPr>
            <w:r>
              <w:rPr>
                <w:sz w:val="20"/>
              </w:rPr>
              <w:t>32-48</w:t>
            </w:r>
          </w:p>
          <w:p w:rsidR="00EF737C" w:rsidRPr="00A46FA3" w:rsidRDefault="00980C4D" w:rsidP="00765564">
            <w:pPr>
              <w:spacing w:before="120"/>
              <w:ind w:left="-129" w:right="-102"/>
              <w:jc w:val="center"/>
              <w:rPr>
                <w:sz w:val="20"/>
              </w:rPr>
            </w:pPr>
            <w:r w:rsidRPr="00A46FA3">
              <w:rPr>
                <w:sz w:val="20"/>
              </w:rPr>
              <w:t>АИ-1</w:t>
            </w:r>
            <w:r w:rsidR="006B11D1">
              <w:rPr>
                <w:sz w:val="20"/>
              </w:rPr>
              <w:t>37</w:t>
            </w:r>
          </w:p>
        </w:tc>
        <w:tc>
          <w:tcPr>
            <w:tcW w:w="434" w:type="dxa"/>
            <w:shd w:val="clear" w:color="auto" w:fill="auto"/>
          </w:tcPr>
          <w:p w:rsidR="00D700DD" w:rsidRPr="00A46FA3" w:rsidRDefault="00D700DD" w:rsidP="00765564">
            <w:pPr>
              <w:spacing w:before="120"/>
              <w:ind w:left="-98" w:right="-102"/>
              <w:rPr>
                <w:sz w:val="20"/>
              </w:rPr>
            </w:pPr>
            <w:r w:rsidRPr="00A46FA3">
              <w:rPr>
                <w:sz w:val="20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46FA3" w:rsidRDefault="006B11D1" w:rsidP="00765564">
            <w:pPr>
              <w:spacing w:before="120"/>
              <w:ind w:left="-98" w:right="-102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  <w:r w:rsidR="0052516F" w:rsidRPr="00A46FA3">
              <w:rPr>
                <w:sz w:val="20"/>
              </w:rPr>
              <w:t>.1</w:t>
            </w:r>
            <w:r>
              <w:rPr>
                <w:sz w:val="20"/>
              </w:rPr>
              <w:t>2.2019</w:t>
            </w:r>
          </w:p>
          <w:p w:rsidR="00EF737C" w:rsidRPr="00A46FA3" w:rsidRDefault="0052516F" w:rsidP="00F22B32">
            <w:pPr>
              <w:spacing w:before="120"/>
              <w:ind w:left="-98" w:right="-102"/>
              <w:jc w:val="center"/>
              <w:rPr>
                <w:sz w:val="20"/>
              </w:rPr>
            </w:pPr>
            <w:r w:rsidRPr="00A46FA3">
              <w:rPr>
                <w:sz w:val="20"/>
              </w:rPr>
              <w:t>03.1</w:t>
            </w:r>
            <w:r w:rsidR="00980C4D" w:rsidRPr="00A46FA3">
              <w:rPr>
                <w:sz w:val="20"/>
              </w:rPr>
              <w:t>2</w:t>
            </w:r>
            <w:r w:rsidR="00EF737C" w:rsidRPr="00A46FA3">
              <w:rPr>
                <w:sz w:val="20"/>
              </w:rPr>
              <w:t>.201</w:t>
            </w:r>
            <w:r w:rsidR="006B11D1">
              <w:rPr>
                <w:sz w:val="20"/>
              </w:rPr>
              <w:t>9</w:t>
            </w:r>
          </w:p>
        </w:tc>
        <w:tc>
          <w:tcPr>
            <w:tcW w:w="1394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D700DD" w:rsidRPr="00A46FA3" w:rsidRDefault="00D700DD" w:rsidP="001B072C">
            <w:pPr>
              <w:ind w:left="-98" w:right="-104"/>
              <w:rPr>
                <w:sz w:val="20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D700DD" w:rsidRPr="00A46FA3" w:rsidRDefault="00D700DD" w:rsidP="001B072C">
            <w:pPr>
              <w:ind w:left="-98" w:right="-104"/>
              <w:rPr>
                <w:sz w:val="20"/>
                <w:szCs w:val="22"/>
              </w:rPr>
            </w:pPr>
            <w:r w:rsidRPr="00A46FA3">
              <w:rPr>
                <w:sz w:val="20"/>
                <w:szCs w:val="22"/>
              </w:rPr>
              <w:t>О</w:t>
            </w:r>
            <w:r w:rsidR="00EF737C" w:rsidRPr="00A46FA3">
              <w:rPr>
                <w:sz w:val="20"/>
                <w:szCs w:val="22"/>
              </w:rPr>
              <w:t xml:space="preserve"> </w:t>
            </w:r>
            <w:r w:rsidR="00EF737C" w:rsidRPr="00A46FA3">
              <w:rPr>
                <w:sz w:val="20"/>
              </w:rPr>
              <w:t>планируемых мероприятиях</w:t>
            </w:r>
          </w:p>
        </w:tc>
        <w:tc>
          <w:tcPr>
            <w:tcW w:w="1394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3D0096" w:rsidRDefault="003D0096" w:rsidP="008947E0">
      <w:pPr>
        <w:rPr>
          <w:sz w:val="28"/>
          <w:szCs w:val="28"/>
        </w:rPr>
      </w:pPr>
    </w:p>
    <w:p w:rsidR="00EF737C" w:rsidRPr="006B11D1" w:rsidRDefault="00EF737C" w:rsidP="006B11D1">
      <w:pPr>
        <w:tabs>
          <w:tab w:val="left" w:pos="720"/>
          <w:tab w:val="left" w:pos="9072"/>
        </w:tabs>
        <w:ind w:right="-1"/>
        <w:rPr>
          <w:sz w:val="26"/>
          <w:szCs w:val="26"/>
        </w:rPr>
      </w:pPr>
    </w:p>
    <w:p w:rsidR="00EF737C" w:rsidRPr="006B11D1" w:rsidRDefault="00EF737C" w:rsidP="00EF737C">
      <w:pPr>
        <w:pStyle w:val="a6"/>
        <w:jc w:val="both"/>
        <w:rPr>
          <w:i w:val="0"/>
          <w:sz w:val="26"/>
          <w:szCs w:val="26"/>
        </w:rPr>
      </w:pPr>
      <w:r w:rsidRPr="006B11D1">
        <w:rPr>
          <w:sz w:val="26"/>
          <w:szCs w:val="26"/>
        </w:rPr>
        <w:tab/>
      </w:r>
      <w:r w:rsidRPr="006B11D1">
        <w:rPr>
          <w:i w:val="0"/>
          <w:sz w:val="26"/>
          <w:szCs w:val="26"/>
        </w:rPr>
        <w:t xml:space="preserve">Департамент труда и занятости населения Томской области предлагает включить в сводный план-график на </w:t>
      </w:r>
      <w:r w:rsidR="006B11D1" w:rsidRPr="006B11D1">
        <w:rPr>
          <w:i w:val="0"/>
          <w:sz w:val="26"/>
          <w:szCs w:val="26"/>
        </w:rPr>
        <w:t>январь 2020</w:t>
      </w:r>
      <w:r w:rsidRPr="006B11D1">
        <w:rPr>
          <w:i w:val="0"/>
          <w:sz w:val="26"/>
          <w:szCs w:val="26"/>
        </w:rPr>
        <w:t xml:space="preserve"> года следующее мероприятие:</w:t>
      </w:r>
    </w:p>
    <w:p w:rsidR="00EF737C" w:rsidRPr="006B11D1" w:rsidRDefault="00EF737C" w:rsidP="00EF737C">
      <w:pPr>
        <w:pStyle w:val="a6"/>
        <w:jc w:val="both"/>
        <w:rPr>
          <w:sz w:val="26"/>
          <w:szCs w:val="26"/>
        </w:rPr>
      </w:pPr>
    </w:p>
    <w:tbl>
      <w:tblPr>
        <w:tblW w:w="992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1410"/>
        <w:gridCol w:w="2922"/>
        <w:gridCol w:w="1984"/>
        <w:gridCol w:w="2189"/>
        <w:gridCol w:w="851"/>
      </w:tblGrid>
      <w:tr w:rsidR="00EF737C" w:rsidRPr="006B11D1" w:rsidTr="006B11D1">
        <w:trPr>
          <w:trHeight w:val="586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 xml:space="preserve">№ </w:t>
            </w:r>
          </w:p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п/п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 xml:space="preserve">Дата, </w:t>
            </w:r>
          </w:p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время</w:t>
            </w:r>
          </w:p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проведения</w:t>
            </w:r>
          </w:p>
        </w:tc>
        <w:tc>
          <w:tcPr>
            <w:tcW w:w="2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Содержание мероприятия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Ответственный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 xml:space="preserve">Место проведения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 xml:space="preserve">Кол-во </w:t>
            </w:r>
          </w:p>
          <w:p w:rsidR="00EF737C" w:rsidRPr="006B11D1" w:rsidRDefault="00EF737C" w:rsidP="0086520F">
            <w:pPr>
              <w:pStyle w:val="a5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уч-в</w:t>
            </w:r>
          </w:p>
        </w:tc>
      </w:tr>
      <w:tr w:rsidR="006B11D1" w:rsidRPr="006B11D1" w:rsidTr="006B11D1">
        <w:trPr>
          <w:trHeight w:val="181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pStyle w:val="afd"/>
              <w:snapToGrid w:val="0"/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1.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22.01.2020</w:t>
            </w:r>
          </w:p>
          <w:p w:rsidR="006B11D1" w:rsidRPr="006B11D1" w:rsidRDefault="006B11D1" w:rsidP="006B11D1">
            <w:pPr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10.00</w:t>
            </w:r>
          </w:p>
        </w:tc>
        <w:tc>
          <w:tcPr>
            <w:tcW w:w="2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Ярмарка вакансий для граждан, воспитывающих несовершеннолетних детей – гарантированное собеседование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С.Н. Грузных</w:t>
            </w:r>
          </w:p>
          <w:p w:rsidR="006B11D1" w:rsidRPr="006B11D1" w:rsidRDefault="006B11D1" w:rsidP="006B11D1">
            <w:pPr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Л.Ю. Попова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ОГКУ ЦЗН ЗАТО город Северск,</w:t>
            </w:r>
          </w:p>
          <w:p w:rsidR="006B11D1" w:rsidRPr="006B11D1" w:rsidRDefault="006B11D1" w:rsidP="006B11D1">
            <w:pPr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г. Северск,</w:t>
            </w:r>
          </w:p>
          <w:p w:rsidR="006B11D1" w:rsidRPr="006B11D1" w:rsidRDefault="006B11D1" w:rsidP="006B11D1">
            <w:pPr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ул. Лесная</w:t>
            </w:r>
            <w:r>
              <w:rPr>
                <w:sz w:val="26"/>
                <w:szCs w:val="26"/>
              </w:rPr>
              <w:t>,</w:t>
            </w:r>
            <w:bookmarkStart w:id="1" w:name="_GoBack"/>
            <w:bookmarkEnd w:id="1"/>
            <w:r w:rsidRPr="006B11D1">
              <w:rPr>
                <w:sz w:val="26"/>
                <w:szCs w:val="26"/>
              </w:rPr>
              <w:t xml:space="preserve"> 7а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80</w:t>
            </w:r>
          </w:p>
        </w:tc>
      </w:tr>
      <w:tr w:rsidR="006B11D1" w:rsidRPr="006B11D1" w:rsidTr="006B11D1">
        <w:trPr>
          <w:trHeight w:val="63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pStyle w:val="afd"/>
              <w:snapToGrid w:val="0"/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2.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pStyle w:val="afd"/>
              <w:snapToGrid w:val="0"/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30.01.2020</w:t>
            </w:r>
          </w:p>
          <w:p w:rsidR="006B11D1" w:rsidRPr="006B11D1" w:rsidRDefault="006B11D1" w:rsidP="006B11D1">
            <w:pPr>
              <w:pStyle w:val="afd"/>
              <w:snapToGrid w:val="0"/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10.00</w:t>
            </w:r>
          </w:p>
        </w:tc>
        <w:tc>
          <w:tcPr>
            <w:tcW w:w="2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pStyle w:val="afd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Рабочая группа по рассмотрению тяжелых и смертельных случаев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pStyle w:val="afd"/>
              <w:snapToGrid w:val="0"/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С.Н.</w:t>
            </w:r>
            <w:r w:rsidRPr="006B11D1">
              <w:rPr>
                <w:sz w:val="26"/>
                <w:szCs w:val="26"/>
              </w:rPr>
              <w:t xml:space="preserve"> Грузных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pStyle w:val="afd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Департамент труда и занятости населения Томской области, конференц-зал,</w:t>
            </w:r>
          </w:p>
          <w:p w:rsidR="006B11D1" w:rsidRPr="006B11D1" w:rsidRDefault="006B11D1" w:rsidP="006B11D1">
            <w:pPr>
              <w:pStyle w:val="afd"/>
              <w:snapToGrid w:val="0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3 этаж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11D1" w:rsidRPr="006B11D1" w:rsidRDefault="006B11D1" w:rsidP="006B11D1">
            <w:pPr>
              <w:pStyle w:val="afd"/>
              <w:snapToGrid w:val="0"/>
              <w:jc w:val="center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10</w:t>
            </w:r>
          </w:p>
        </w:tc>
      </w:tr>
    </w:tbl>
    <w:p w:rsidR="000272CF" w:rsidRPr="006B11D1" w:rsidRDefault="000272CF" w:rsidP="001229CA">
      <w:pPr>
        <w:jc w:val="both"/>
        <w:rPr>
          <w:sz w:val="26"/>
          <w:szCs w:val="26"/>
        </w:rPr>
      </w:pPr>
    </w:p>
    <w:p w:rsidR="002A7793" w:rsidRPr="006B11D1" w:rsidRDefault="002A7793" w:rsidP="001229CA">
      <w:pPr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272CF" w:rsidRPr="006B11D1" w:rsidTr="00A041AA">
        <w:trPr>
          <w:trHeight w:val="140"/>
        </w:trPr>
        <w:tc>
          <w:tcPr>
            <w:tcW w:w="3831" w:type="dxa"/>
            <w:shd w:val="clear" w:color="auto" w:fill="auto"/>
            <w:vAlign w:val="center"/>
          </w:tcPr>
          <w:p w:rsidR="000272CF" w:rsidRPr="006B11D1" w:rsidRDefault="000272CF" w:rsidP="00C840FE">
            <w:pPr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272CF" w:rsidRPr="006B11D1" w:rsidRDefault="000272CF" w:rsidP="00C840FE">
            <w:pPr>
              <w:ind w:left="-91"/>
              <w:rPr>
                <w:vanish/>
                <w:sz w:val="26"/>
                <w:szCs w:val="26"/>
              </w:rPr>
            </w:pPr>
            <w:r w:rsidRPr="006B11D1">
              <w:rPr>
                <w:vanish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B11D1">
              <w:rPr>
                <w:vanish/>
                <w:sz w:val="26"/>
                <w:szCs w:val="26"/>
              </w:rPr>
              <w:instrText xml:space="preserve"> FORMTEXT </w:instrText>
            </w:r>
            <w:r w:rsidRPr="006B11D1">
              <w:rPr>
                <w:vanish/>
                <w:sz w:val="26"/>
                <w:szCs w:val="26"/>
              </w:rPr>
            </w:r>
            <w:r w:rsidRPr="006B11D1">
              <w:rPr>
                <w:vanish/>
                <w:sz w:val="26"/>
                <w:szCs w:val="26"/>
              </w:rPr>
              <w:fldChar w:fldCharType="separate"/>
            </w:r>
            <w:r w:rsidRPr="006B11D1">
              <w:rPr>
                <w:noProof/>
                <w:vanish/>
                <w:sz w:val="26"/>
                <w:szCs w:val="26"/>
              </w:rPr>
              <w:t>&lt;Штамп ЭП&gt;</w:t>
            </w:r>
            <w:r w:rsidRPr="006B11D1">
              <w:rPr>
                <w:vanish/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272CF" w:rsidRPr="006B11D1" w:rsidRDefault="000272CF" w:rsidP="00C840FE">
            <w:pPr>
              <w:ind w:right="-108"/>
              <w:jc w:val="right"/>
              <w:rPr>
                <w:sz w:val="26"/>
                <w:szCs w:val="26"/>
              </w:rPr>
            </w:pPr>
            <w:r w:rsidRPr="006B11D1">
              <w:rPr>
                <w:sz w:val="26"/>
                <w:szCs w:val="26"/>
              </w:rPr>
              <w:t>С.Н.Грузных</w:t>
            </w:r>
          </w:p>
        </w:tc>
      </w:tr>
    </w:tbl>
    <w:p w:rsidR="0052516F" w:rsidRDefault="0052516F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6B11D1" w:rsidRPr="00A46FA3" w:rsidRDefault="006B11D1" w:rsidP="00EF737C">
      <w:pPr>
        <w:tabs>
          <w:tab w:val="left" w:pos="720"/>
          <w:tab w:val="left" w:pos="9072"/>
        </w:tabs>
        <w:jc w:val="both"/>
        <w:rPr>
          <w:sz w:val="16"/>
          <w:szCs w:val="20"/>
        </w:rPr>
      </w:pPr>
    </w:p>
    <w:p w:rsidR="00EF737C" w:rsidRPr="0052516F" w:rsidRDefault="00EF737C" w:rsidP="00EF737C">
      <w:pPr>
        <w:tabs>
          <w:tab w:val="left" w:pos="720"/>
          <w:tab w:val="left" w:pos="9072"/>
        </w:tabs>
        <w:jc w:val="both"/>
        <w:rPr>
          <w:sz w:val="16"/>
        </w:rPr>
      </w:pPr>
      <w:r w:rsidRPr="0052516F">
        <w:rPr>
          <w:sz w:val="16"/>
        </w:rPr>
        <w:t>Ольга Андреевна Голубева</w:t>
      </w:r>
    </w:p>
    <w:p w:rsidR="00EF737C" w:rsidRPr="0052516F" w:rsidRDefault="00EF737C" w:rsidP="00EF737C">
      <w:pPr>
        <w:tabs>
          <w:tab w:val="left" w:pos="720"/>
          <w:tab w:val="left" w:pos="9072"/>
        </w:tabs>
        <w:jc w:val="both"/>
        <w:rPr>
          <w:sz w:val="16"/>
        </w:rPr>
      </w:pPr>
      <w:r w:rsidRPr="0052516F">
        <w:rPr>
          <w:sz w:val="16"/>
        </w:rPr>
        <w:t>(3822)</w:t>
      </w:r>
      <w:r w:rsidR="005E1C95" w:rsidRPr="0052516F">
        <w:rPr>
          <w:sz w:val="16"/>
        </w:rPr>
        <w:t xml:space="preserve"> </w:t>
      </w:r>
      <w:r w:rsidR="00481F59" w:rsidRPr="0052516F">
        <w:rPr>
          <w:sz w:val="16"/>
        </w:rPr>
        <w:t>46 98 08</w:t>
      </w:r>
    </w:p>
    <w:p w:rsidR="008C2B4D" w:rsidRPr="0052516F" w:rsidRDefault="00EF737C" w:rsidP="00EF737C">
      <w:pPr>
        <w:tabs>
          <w:tab w:val="left" w:pos="720"/>
          <w:tab w:val="left" w:pos="9072"/>
        </w:tabs>
        <w:jc w:val="both"/>
        <w:rPr>
          <w:sz w:val="16"/>
        </w:rPr>
      </w:pPr>
      <w:r w:rsidRPr="0052516F">
        <w:rPr>
          <w:sz w:val="16"/>
          <w:lang w:val="en-US"/>
        </w:rPr>
        <w:t>priem</w:t>
      </w:r>
      <w:r w:rsidRPr="0052516F">
        <w:rPr>
          <w:sz w:val="16"/>
        </w:rPr>
        <w:t>@</w:t>
      </w:r>
      <w:r w:rsidRPr="0052516F">
        <w:rPr>
          <w:sz w:val="16"/>
          <w:lang w:val="en-US"/>
        </w:rPr>
        <w:t>rabota</w:t>
      </w:r>
      <w:r w:rsidRPr="0052516F">
        <w:rPr>
          <w:sz w:val="16"/>
        </w:rPr>
        <w:t>.</w:t>
      </w:r>
      <w:r w:rsidRPr="0052516F">
        <w:rPr>
          <w:sz w:val="16"/>
          <w:lang w:val="en-US"/>
        </w:rPr>
        <w:t>tomsk</w:t>
      </w:r>
      <w:r w:rsidRPr="0052516F">
        <w:rPr>
          <w:sz w:val="16"/>
        </w:rPr>
        <w:t>.</w:t>
      </w:r>
      <w:r w:rsidRPr="0052516F">
        <w:rPr>
          <w:sz w:val="16"/>
          <w:lang w:val="en-US"/>
        </w:rPr>
        <w:t>ru</w:t>
      </w:r>
    </w:p>
    <w:sectPr w:rsidR="008C2B4D" w:rsidRPr="0052516F" w:rsidSect="0052516F">
      <w:headerReference w:type="even" r:id="rId8"/>
      <w:pgSz w:w="11906" w:h="16838" w:code="9"/>
      <w:pgMar w:top="1134" w:right="851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A90" w:rsidRDefault="00424A90">
      <w:r>
        <w:separator/>
      </w:r>
    </w:p>
  </w:endnote>
  <w:endnote w:type="continuationSeparator" w:id="0">
    <w:p w:rsidR="00424A90" w:rsidRDefault="0042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A90" w:rsidRDefault="00424A90">
      <w:r>
        <w:separator/>
      </w:r>
    </w:p>
  </w:footnote>
  <w:footnote w:type="continuationSeparator" w:id="0">
    <w:p w:rsidR="00424A90" w:rsidRDefault="00424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1138E"/>
    <w:rsid w:val="00021E44"/>
    <w:rsid w:val="0002319D"/>
    <w:rsid w:val="000272CF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4F18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1385F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66655"/>
    <w:rsid w:val="00170CAC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5578"/>
    <w:rsid w:val="001B7F66"/>
    <w:rsid w:val="001D4906"/>
    <w:rsid w:val="001D5981"/>
    <w:rsid w:val="001E03AD"/>
    <w:rsid w:val="001F5284"/>
    <w:rsid w:val="00206026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6D3A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99C"/>
    <w:rsid w:val="002A7793"/>
    <w:rsid w:val="002B385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3E0"/>
    <w:rsid w:val="00323991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190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4A90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1F59"/>
    <w:rsid w:val="00482E4D"/>
    <w:rsid w:val="00483B05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CE5"/>
    <w:rsid w:val="0052516F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1C95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1B18"/>
    <w:rsid w:val="006331F8"/>
    <w:rsid w:val="00634714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A669B"/>
    <w:rsid w:val="006B11D1"/>
    <w:rsid w:val="006B2D1F"/>
    <w:rsid w:val="006B6B2C"/>
    <w:rsid w:val="006C51A6"/>
    <w:rsid w:val="006C6306"/>
    <w:rsid w:val="006D6F84"/>
    <w:rsid w:val="006F3596"/>
    <w:rsid w:val="006F3A24"/>
    <w:rsid w:val="007015C4"/>
    <w:rsid w:val="00702EA8"/>
    <w:rsid w:val="0070321A"/>
    <w:rsid w:val="00704C94"/>
    <w:rsid w:val="00711794"/>
    <w:rsid w:val="00714DC0"/>
    <w:rsid w:val="00714FBD"/>
    <w:rsid w:val="00716D44"/>
    <w:rsid w:val="00723B56"/>
    <w:rsid w:val="00725701"/>
    <w:rsid w:val="00726CE3"/>
    <w:rsid w:val="00727F51"/>
    <w:rsid w:val="00732005"/>
    <w:rsid w:val="007410C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7D98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0788E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463FB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44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42E6F"/>
    <w:rsid w:val="00953FEC"/>
    <w:rsid w:val="00964EC6"/>
    <w:rsid w:val="00975617"/>
    <w:rsid w:val="00980C4D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A00209"/>
    <w:rsid w:val="00A037BC"/>
    <w:rsid w:val="00A03A1E"/>
    <w:rsid w:val="00A041AA"/>
    <w:rsid w:val="00A075A1"/>
    <w:rsid w:val="00A20505"/>
    <w:rsid w:val="00A208E3"/>
    <w:rsid w:val="00A24ED6"/>
    <w:rsid w:val="00A46FA3"/>
    <w:rsid w:val="00A53294"/>
    <w:rsid w:val="00A553A8"/>
    <w:rsid w:val="00A57511"/>
    <w:rsid w:val="00A62EA9"/>
    <w:rsid w:val="00A70A9D"/>
    <w:rsid w:val="00A7301C"/>
    <w:rsid w:val="00A73705"/>
    <w:rsid w:val="00A8314E"/>
    <w:rsid w:val="00A86454"/>
    <w:rsid w:val="00A95304"/>
    <w:rsid w:val="00A9538C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61F"/>
    <w:rsid w:val="00AD1F47"/>
    <w:rsid w:val="00AD432D"/>
    <w:rsid w:val="00AD7401"/>
    <w:rsid w:val="00AE11ED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326A5"/>
    <w:rsid w:val="00B4233C"/>
    <w:rsid w:val="00B45057"/>
    <w:rsid w:val="00B521E2"/>
    <w:rsid w:val="00B52375"/>
    <w:rsid w:val="00B532C6"/>
    <w:rsid w:val="00B540B9"/>
    <w:rsid w:val="00B56BD5"/>
    <w:rsid w:val="00B630EC"/>
    <w:rsid w:val="00B654C8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07D99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842"/>
    <w:rsid w:val="00C65E63"/>
    <w:rsid w:val="00C670C7"/>
    <w:rsid w:val="00C74207"/>
    <w:rsid w:val="00C75A22"/>
    <w:rsid w:val="00C840FE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4DBB"/>
    <w:rsid w:val="00D05C0C"/>
    <w:rsid w:val="00D10B1F"/>
    <w:rsid w:val="00D13F01"/>
    <w:rsid w:val="00D16F4B"/>
    <w:rsid w:val="00D17AC6"/>
    <w:rsid w:val="00D23842"/>
    <w:rsid w:val="00D341EB"/>
    <w:rsid w:val="00D34892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317F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E3C61"/>
    <w:rsid w:val="00EF0D92"/>
    <w:rsid w:val="00EF1DF0"/>
    <w:rsid w:val="00EF22E4"/>
    <w:rsid w:val="00EF737C"/>
    <w:rsid w:val="00EF7BFD"/>
    <w:rsid w:val="00F0342A"/>
    <w:rsid w:val="00F075D1"/>
    <w:rsid w:val="00F16750"/>
    <w:rsid w:val="00F20768"/>
    <w:rsid w:val="00F2094E"/>
    <w:rsid w:val="00F22B32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16BB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B14DEE4-79B9-4111-936D-F18F5C323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character" w:customStyle="1" w:styleId="WW-Absatz-Standardschriftart1">
    <w:name w:val="WW-Absatz-Standardschriftart1"/>
    <w:rsid w:val="00EF737C"/>
  </w:style>
  <w:style w:type="character" w:customStyle="1" w:styleId="WW-Absatz-Standardschriftart11">
    <w:name w:val="WW-Absatz-Standardschriftart11"/>
    <w:rsid w:val="00EF737C"/>
  </w:style>
  <w:style w:type="paragraph" w:customStyle="1" w:styleId="afd">
    <w:name w:val="Содержимое таблицы"/>
    <w:basedOn w:val="a"/>
    <w:rsid w:val="00EF737C"/>
    <w:pPr>
      <w:suppressLineNumbers/>
      <w:suppressAutoHyphens/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59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Приемная</cp:lastModifiedBy>
  <cp:revision>16</cp:revision>
  <cp:lastPrinted>2019-12-17T11:10:00Z</cp:lastPrinted>
  <dcterms:created xsi:type="dcterms:W3CDTF">2017-05-19T02:25:00Z</dcterms:created>
  <dcterms:modified xsi:type="dcterms:W3CDTF">2019-12-17T11:10:00Z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